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FDFDF" w:themeColor="background2" w:themeTint="66"/>
  <w:body>
    <w:sdt>
      <w:sdtPr>
        <w:id w:val="-1772387862"/>
        <w:docPartObj>
          <w:docPartGallery w:val="Cover Pages"/>
          <w:docPartUnique/>
        </w:docPartObj>
      </w:sdtPr>
      <w:sdtEndPr>
        <w:rPr>
          <w:rFonts w:ascii="VIA Type Office" w:eastAsiaTheme="majorEastAsia" w:hAnsi="VIA Type Office" w:cstheme="minorHAnsi"/>
          <w:b/>
          <w:bCs/>
          <w:iCs/>
          <w:color w:val="32C8AA" w:themeColor="accent6"/>
          <w:sz w:val="44"/>
          <w:szCs w:val="44"/>
        </w:rPr>
      </w:sdtEndPr>
      <w:sdtContent>
        <w:p w14:paraId="5AE5C093" w14:textId="33A705A1" w:rsidR="00E05A86" w:rsidRPr="00E05A86" w:rsidRDefault="00E05A86" w:rsidP="00E05A86"/>
        <w:p w14:paraId="60E9DD97" w14:textId="77777777" w:rsidR="00E05A86" w:rsidRDefault="00E05A86" w:rsidP="00E05A86">
          <w:pPr>
            <w:pStyle w:val="Title2"/>
            <w:framePr w:hSpace="0" w:wrap="auto" w:vAnchor="margin" w:hAnchor="text" w:xAlign="left" w:yAlign="inline"/>
            <w:suppressOverlap w:val="0"/>
            <w:rPr>
              <w:rFonts w:ascii="VIA Type Black" w:hAnsi="VIA Type Black"/>
              <w:color w:val="FF9164" w:themeColor="accent2"/>
              <w:sz w:val="168"/>
              <w:szCs w:val="168"/>
            </w:rPr>
          </w:pPr>
        </w:p>
        <w:p w14:paraId="619D2AEA" w14:textId="5C923086" w:rsidR="00E05A86" w:rsidRDefault="00E05A86" w:rsidP="00E05A86">
          <w:pPr>
            <w:pStyle w:val="Title2"/>
            <w:framePr w:hSpace="0" w:wrap="auto" w:vAnchor="margin" w:hAnchor="text" w:xAlign="left" w:yAlign="inline"/>
            <w:suppressOverlap w:val="0"/>
            <w:rPr>
              <w:rFonts w:ascii="VIA Type Black" w:hAnsi="VIA Type Black"/>
              <w:color w:val="FF9164" w:themeColor="accent2"/>
              <w:sz w:val="144"/>
              <w:szCs w:val="168"/>
            </w:rPr>
          </w:pPr>
        </w:p>
        <w:p w14:paraId="1FD9815D" w14:textId="51D7C5A1" w:rsidR="000E0C27" w:rsidRPr="00E05A86" w:rsidRDefault="001772F6" w:rsidP="00E05A86">
          <w:pPr>
            <w:rPr>
              <w:rFonts w:ascii="VIA Type Office" w:eastAsiaTheme="majorEastAsia" w:hAnsi="VIA Type Office" w:cstheme="minorHAnsi"/>
              <w:b/>
              <w:bCs/>
              <w:iCs/>
              <w:color w:val="32C8AA" w:themeColor="accent6"/>
              <w:sz w:val="44"/>
              <w:szCs w:val="44"/>
            </w:rPr>
          </w:pPr>
          <w:r w:rsidRPr="002A7C73">
            <w:rPr>
              <w:b/>
              <w:noProof/>
              <w:color w:val="FF9164" w:themeColor="accent2"/>
            </w:rPr>
            <mc:AlternateContent>
              <mc:Choice Requires="wps">
                <w:drawing>
                  <wp:anchor distT="45720" distB="45720" distL="114300" distR="114300" simplePos="0" relativeHeight="251664384" behindDoc="0" locked="0" layoutInCell="1" allowOverlap="1" wp14:anchorId="09D9BF1C" wp14:editId="0E6602E1">
                    <wp:simplePos x="0" y="0"/>
                    <wp:positionH relativeFrom="margin">
                      <wp:posOffset>-339091</wp:posOffset>
                    </wp:positionH>
                    <wp:positionV relativeFrom="paragraph">
                      <wp:posOffset>5796915</wp:posOffset>
                    </wp:positionV>
                    <wp:extent cx="5934075" cy="1404620"/>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noFill/>
                            <a:ln w="9525">
                              <a:noFill/>
                              <a:miter lim="800000"/>
                              <a:headEnd/>
                              <a:tailEnd/>
                            </a:ln>
                          </wps:spPr>
                          <wps:txbx>
                            <w:txbxContent>
                              <w:p w14:paraId="5F24342B" w14:textId="5593D452" w:rsidR="000A1A23" w:rsidRPr="006837A8" w:rsidRDefault="000A1A23" w:rsidP="00E05A86">
                                <w:pPr>
                                  <w:rPr>
                                    <w:rFonts w:ascii="VIA Type Office" w:hAnsi="VIA Type Office"/>
                                    <w:b/>
                                    <w:color w:val="FF9164" w:themeColor="accent2"/>
                                    <w:sz w:val="40"/>
                                    <w:szCs w:val="40"/>
                                  </w:rPr>
                                </w:pPr>
                                <w:r w:rsidRPr="006837A8">
                                  <w:rPr>
                                    <w:rFonts w:ascii="VIA Type Office" w:hAnsi="VIA Type Office"/>
                                    <w:b/>
                                    <w:color w:val="FF9164" w:themeColor="accent2"/>
                                    <w:sz w:val="40"/>
                                    <w:szCs w:val="40"/>
                                  </w:rPr>
                                  <w:t>Forsknings- og udviklingsprojekter 202</w:t>
                                </w:r>
                                <w:r>
                                  <w:rPr>
                                    <w:rFonts w:ascii="VIA Type Office" w:hAnsi="VIA Type Office"/>
                                    <w:b/>
                                    <w:color w:val="FF9164" w:themeColor="accent2"/>
                                    <w:sz w:val="40"/>
                                    <w:szCs w:val="40"/>
                                  </w:rPr>
                                  <w:t>3</w:t>
                                </w:r>
                                <w:r w:rsidRPr="006837A8">
                                  <w:rPr>
                                    <w:rFonts w:ascii="VIA Type Office" w:hAnsi="VIA Type Office"/>
                                    <w:b/>
                                    <w:color w:val="FF9164" w:themeColor="accent2"/>
                                    <w:sz w:val="40"/>
                                    <w:szCs w:val="40"/>
                                  </w:rPr>
                                  <w:t>/2</w:t>
                                </w:r>
                                <w:r>
                                  <w:rPr>
                                    <w:rFonts w:ascii="VIA Type Office" w:hAnsi="VIA Type Office"/>
                                    <w:b/>
                                    <w:color w:val="FF9164" w:themeColor="accent2"/>
                                    <w:sz w:val="40"/>
                                    <w:szCs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D9BF1C" id="_x0000_t202" coordsize="21600,21600" o:spt="202" path="m,l,21600r21600,l21600,xe">
                    <v:stroke joinstyle="miter"/>
                    <v:path gradientshapeok="t" o:connecttype="rect"/>
                  </v:shapetype>
                  <v:shape id="Tekstfelt 2" o:spid="_x0000_s1026" type="#_x0000_t202" style="position:absolute;margin-left:-26.7pt;margin-top:456.45pt;width:467.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" filled="f" stroked="f">
                    <v:textbox style="mso-fit-shape-to-text:t">
                      <w:txbxContent>
                        <w:p w14:paraId="5F24342B" w14:textId="5593D452" w:rsidR="000A1A23" w:rsidRPr="006837A8" w:rsidRDefault="000A1A23" w:rsidP="00E05A86">
                          <w:pPr>
                            <w:rPr>
                              <w:rFonts w:ascii="VIA Type Office" w:hAnsi="VIA Type Office"/>
                              <w:b/>
                              <w:color w:val="FF9164" w:themeColor="accent2"/>
                              <w:sz w:val="40"/>
                              <w:szCs w:val="40"/>
                            </w:rPr>
                          </w:pPr>
                          <w:r w:rsidRPr="006837A8">
                            <w:rPr>
                              <w:rFonts w:ascii="VIA Type Office" w:hAnsi="VIA Type Office"/>
                              <w:b/>
                              <w:color w:val="FF9164" w:themeColor="accent2"/>
                              <w:sz w:val="40"/>
                              <w:szCs w:val="40"/>
                            </w:rPr>
                            <w:t>Forsknings- og udviklingsprojekter 202</w:t>
                          </w:r>
                          <w:r>
                            <w:rPr>
                              <w:rFonts w:ascii="VIA Type Office" w:hAnsi="VIA Type Office"/>
                              <w:b/>
                              <w:color w:val="FF9164" w:themeColor="accent2"/>
                              <w:sz w:val="40"/>
                              <w:szCs w:val="40"/>
                            </w:rPr>
                            <w:t>3</w:t>
                          </w:r>
                          <w:r w:rsidRPr="006837A8">
                            <w:rPr>
                              <w:rFonts w:ascii="VIA Type Office" w:hAnsi="VIA Type Office"/>
                              <w:b/>
                              <w:color w:val="FF9164" w:themeColor="accent2"/>
                              <w:sz w:val="40"/>
                              <w:szCs w:val="40"/>
                            </w:rPr>
                            <w:t>/2</w:t>
                          </w:r>
                          <w:r>
                            <w:rPr>
                              <w:rFonts w:ascii="VIA Type Office" w:hAnsi="VIA Type Office"/>
                              <w:b/>
                              <w:color w:val="FF9164" w:themeColor="accent2"/>
                              <w:sz w:val="40"/>
                              <w:szCs w:val="40"/>
                            </w:rPr>
                            <w:t>4</w:t>
                          </w:r>
                        </w:p>
                      </w:txbxContent>
                    </v:textbox>
                    <w10:wrap anchorx="margin"/>
                  </v:shape>
                </w:pict>
              </mc:Fallback>
            </mc:AlternateContent>
          </w:r>
          <w:r w:rsidRPr="002A7C73">
            <w:rPr>
              <w:b/>
              <w:noProof/>
              <w:color w:val="FF9164" w:themeColor="accent2"/>
            </w:rPr>
            <mc:AlternateContent>
              <mc:Choice Requires="wps">
                <w:drawing>
                  <wp:anchor distT="45720" distB="45720" distL="114300" distR="114300" simplePos="0" relativeHeight="251666432" behindDoc="0" locked="0" layoutInCell="1" allowOverlap="1" wp14:anchorId="18735F23" wp14:editId="2C7DACF3">
                    <wp:simplePos x="0" y="0"/>
                    <wp:positionH relativeFrom="margin">
                      <wp:posOffset>-418465</wp:posOffset>
                    </wp:positionH>
                    <wp:positionV relativeFrom="paragraph">
                      <wp:posOffset>3440537</wp:posOffset>
                    </wp:positionV>
                    <wp:extent cx="7003737" cy="1404620"/>
                    <wp:effectExtent l="0" t="0" r="0" b="0"/>
                    <wp:wrapNone/>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3737" cy="1404620"/>
                            </a:xfrm>
                            <a:prstGeom prst="rect">
                              <a:avLst/>
                            </a:prstGeom>
                            <a:noFill/>
                            <a:ln w="9525">
                              <a:noFill/>
                              <a:miter lim="800000"/>
                              <a:headEnd/>
                              <a:tailEnd/>
                            </a:ln>
                          </wps:spPr>
                          <wps:txbx>
                            <w:txbxContent>
                              <w:p w14:paraId="7B6247D7" w14:textId="431C3EC3" w:rsidR="000A1A23" w:rsidRPr="00DE7AFD" w:rsidRDefault="000A1A23" w:rsidP="00DE7AFD">
                                <w:pPr>
                                  <w:rPr>
                                    <w:rFonts w:ascii="VIA Type Black" w:hAnsi="VIA Type Black"/>
                                    <w:b/>
                                    <w:color w:val="FF9164" w:themeColor="accent2"/>
                                    <w:sz w:val="168"/>
                                    <w:szCs w:val="168"/>
                                  </w:rPr>
                                </w:pPr>
                                <w:r w:rsidRPr="00DE7AFD">
                                  <w:rPr>
                                    <w:rFonts w:ascii="VIA Type Black" w:hAnsi="VIA Type Black"/>
                                    <w:b/>
                                    <w:color w:val="FF9164" w:themeColor="accent2"/>
                                    <w:sz w:val="168"/>
                                    <w:szCs w:val="168"/>
                                  </w:rPr>
                                  <w:t>Vejledning og mentorskab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35F23" id="_x0000_s1027" type="#_x0000_t202" style="position:absolute;margin-left:-32.95pt;margin-top:270.9pt;width:551.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" filled="f" stroked="f">
                    <v:textbox style="mso-fit-shape-to-text:t">
                      <w:txbxContent>
                        <w:p w14:paraId="7B6247D7" w14:textId="431C3EC3" w:rsidR="000A1A23" w:rsidRPr="00DE7AFD" w:rsidRDefault="000A1A23" w:rsidP="00DE7AFD">
                          <w:pPr>
                            <w:rPr>
                              <w:rFonts w:ascii="VIA Type Black" w:hAnsi="VIA Type Black"/>
                              <w:b/>
                              <w:color w:val="FF9164" w:themeColor="accent2"/>
                              <w:sz w:val="168"/>
                              <w:szCs w:val="168"/>
                            </w:rPr>
                          </w:pPr>
                          <w:r w:rsidRPr="00DE7AFD">
                            <w:rPr>
                              <w:rFonts w:ascii="VIA Type Black" w:hAnsi="VIA Type Black"/>
                              <w:b/>
                              <w:color w:val="FF9164" w:themeColor="accent2"/>
                              <w:sz w:val="168"/>
                              <w:szCs w:val="168"/>
                            </w:rPr>
                            <w:t>Vejledning og mentorskab</w:t>
                          </w:r>
                        </w:p>
                      </w:txbxContent>
                    </v:textbox>
                    <w10:wrap anchorx="margin"/>
                  </v:shape>
                </w:pict>
              </mc:Fallback>
            </mc:AlternateContent>
          </w:r>
          <w:r w:rsidR="00E05A86">
            <w:rPr>
              <w:noProof/>
            </w:rPr>
            <mc:AlternateContent>
              <mc:Choice Requires="wps">
                <w:drawing>
                  <wp:anchor distT="0" distB="0" distL="114300" distR="114300" simplePos="0" relativeHeight="251662336" behindDoc="0" locked="0" layoutInCell="1" allowOverlap="1" wp14:anchorId="145F2432" wp14:editId="20FC4664">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felt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689C39" w:themeColor="text2" w:themeShade="BF"/>
                                    <w:sz w:val="40"/>
                                    <w:szCs w:val="40"/>
                                  </w:rPr>
                                  <w:alias w:val="Publiceringsdato"/>
                                  <w:tag w:val=""/>
                                  <w:id w:val="400952559"/>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Content>
                                  <w:p w14:paraId="5C66C4DB" w14:textId="6ED1CD47" w:rsidR="000A1A23" w:rsidRDefault="000A1A23">
                                    <w:pPr>
                                      <w:pStyle w:val="Ingenafstand"/>
                                      <w:jc w:val="right"/>
                                      <w:rPr>
                                        <w:caps/>
                                        <w:color w:val="689C39" w:themeColor="text2" w:themeShade="BF"/>
                                        <w:sz w:val="40"/>
                                        <w:szCs w:val="40"/>
                                      </w:rPr>
                                    </w:pPr>
                                    <w:r>
                                      <w:rPr>
                                        <w:caps/>
                                        <w:color w:val="689C39"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145F2432" id="Tekstfelt 111" o:spid="_x0000_s1028"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" filled="f" stroked="f" strokeweight=".5pt">
                    <v:textbox style="mso-fit-shape-to-text:t" inset="0,0,0,0">
                      <w:txbxContent>
                        <w:sdt>
                          <w:sdtPr>
                            <w:rPr>
                              <w:caps/>
                              <w:color w:val="689C39" w:themeColor="text2" w:themeShade="BF"/>
                              <w:sz w:val="40"/>
                              <w:szCs w:val="40"/>
                            </w:rPr>
                            <w:alias w:val="Publiceringsdato"/>
                            <w:tag w:val=""/>
                            <w:id w:val="400952559"/>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Content>
                            <w:p w14:paraId="5C66C4DB" w14:textId="6ED1CD47" w:rsidR="000A1A23" w:rsidRDefault="000A1A23">
                              <w:pPr>
                                <w:pStyle w:val="Ingenafstand"/>
                                <w:jc w:val="right"/>
                                <w:rPr>
                                  <w:caps/>
                                  <w:color w:val="689C39" w:themeColor="text2" w:themeShade="BF"/>
                                  <w:sz w:val="40"/>
                                  <w:szCs w:val="40"/>
                                </w:rPr>
                              </w:pPr>
                              <w:r>
                                <w:rPr>
                                  <w:caps/>
                                  <w:color w:val="689C39" w:themeColor="text2" w:themeShade="BF"/>
                                  <w:sz w:val="40"/>
                                  <w:szCs w:val="40"/>
                                </w:rPr>
                                <w:t xml:space="preserve">     </w:t>
                              </w:r>
                            </w:p>
                          </w:sdtContent>
                        </w:sdt>
                      </w:txbxContent>
                    </v:textbox>
                    <w10:wrap type="square" anchorx="page" anchory="page"/>
                  </v:shape>
                </w:pict>
              </mc:Fallback>
            </mc:AlternateContent>
          </w:r>
          <w:r w:rsidR="00E05A86">
            <w:rPr>
              <w:rFonts w:ascii="VIA Type Office" w:eastAsiaTheme="majorEastAsia" w:hAnsi="VIA Type Office" w:cstheme="minorHAnsi"/>
              <w:b/>
              <w:bCs/>
              <w:iCs/>
              <w:color w:val="32C8AA" w:themeColor="accent6"/>
              <w:sz w:val="44"/>
              <w:szCs w:val="44"/>
            </w:rPr>
            <w:br w:type="page"/>
          </w:r>
        </w:p>
      </w:sdtContent>
    </w:sdt>
    <w:p w14:paraId="707FA1AD" w14:textId="77777777" w:rsidR="006D6377" w:rsidRDefault="006D6377" w:rsidP="009F3405">
      <w:pPr>
        <w:pStyle w:val="Overskrift"/>
        <w:rPr>
          <w:color w:val="FF9164" w:themeColor="accent2"/>
          <w:sz w:val="44"/>
          <w:szCs w:val="44"/>
        </w:rPr>
      </w:pPr>
    </w:p>
    <w:p w14:paraId="266537C2" w14:textId="75845361" w:rsidR="00CD7ED2" w:rsidRPr="00FE0E84" w:rsidRDefault="00F31CB5" w:rsidP="009F3405">
      <w:pPr>
        <w:pStyle w:val="Overskrift"/>
        <w:rPr>
          <w:color w:val="FF9164" w:themeColor="accent2"/>
          <w:sz w:val="44"/>
          <w:szCs w:val="44"/>
        </w:rPr>
      </w:pPr>
      <w:r w:rsidRPr="00FE0E84">
        <w:rPr>
          <w:color w:val="FF9164" w:themeColor="accent2"/>
          <w:sz w:val="44"/>
          <w:szCs w:val="44"/>
        </w:rPr>
        <w:t>I</w:t>
      </w:r>
      <w:r w:rsidR="0079611D" w:rsidRPr="00FE0E84">
        <w:rPr>
          <w:color w:val="FF9164" w:themeColor="accent2"/>
          <w:sz w:val="44"/>
          <w:szCs w:val="44"/>
        </w:rPr>
        <w:t>NDHOLDSFORTEGNELSE</w:t>
      </w:r>
    </w:p>
    <w:p w14:paraId="112FCCA7" w14:textId="038A4C7C" w:rsidR="00891BB9" w:rsidRPr="00891BB9" w:rsidRDefault="00F31CB5">
      <w:pPr>
        <w:pStyle w:val="Indholdsfortegnelse1"/>
        <w:tabs>
          <w:tab w:val="right" w:leader="underscore" w:pos="9628"/>
        </w:tabs>
        <w:rPr>
          <w:rFonts w:ascii="VIA Type Office" w:eastAsiaTheme="minorEastAsia" w:hAnsi="VIA Type Office" w:cstheme="minorBidi"/>
          <w:bCs w:val="0"/>
          <w:i w:val="0"/>
          <w:iCs w:val="0"/>
          <w:noProof/>
          <w:sz w:val="17"/>
          <w:szCs w:val="17"/>
          <w:lang w:eastAsia="da-DK"/>
        </w:rPr>
      </w:pPr>
      <w:r w:rsidRPr="00891BB9">
        <w:rPr>
          <w:rFonts w:ascii="VIA Type Office" w:eastAsiaTheme="majorEastAsia" w:hAnsi="VIA Type Office"/>
          <w:b w:val="0"/>
          <w:bCs w:val="0"/>
          <w:i w:val="0"/>
          <w:caps/>
          <w:sz w:val="17"/>
          <w:szCs w:val="17"/>
        </w:rPr>
        <w:fldChar w:fldCharType="begin"/>
      </w:r>
      <w:r w:rsidRPr="00891BB9">
        <w:rPr>
          <w:rFonts w:ascii="VIA Type Office" w:eastAsiaTheme="majorEastAsia" w:hAnsi="VIA Type Office"/>
          <w:b w:val="0"/>
          <w:bCs w:val="0"/>
          <w:i w:val="0"/>
          <w:caps/>
          <w:sz w:val="17"/>
          <w:szCs w:val="17"/>
        </w:rPr>
        <w:instrText xml:space="preserve"> TOC \o "1-3" \h \z \u </w:instrText>
      </w:r>
      <w:r w:rsidRPr="00891BB9">
        <w:rPr>
          <w:rFonts w:ascii="VIA Type Office" w:eastAsiaTheme="majorEastAsia" w:hAnsi="VIA Type Office"/>
          <w:b w:val="0"/>
          <w:bCs w:val="0"/>
          <w:i w:val="0"/>
          <w:caps/>
          <w:sz w:val="17"/>
          <w:szCs w:val="17"/>
        </w:rPr>
        <w:fldChar w:fldCharType="separate"/>
      </w:r>
      <w:hyperlink w:anchor="_Toc143602479" w:history="1">
        <w:r w:rsidR="00891BB9" w:rsidRPr="00891BB9">
          <w:rPr>
            <w:rStyle w:val="Hyperlink"/>
            <w:rFonts w:ascii="VIA Type Office" w:eastAsiaTheme="majorEastAsia" w:hAnsi="VIA Type Office"/>
            <w:i w:val="0"/>
            <w:noProof/>
            <w:sz w:val="17"/>
            <w:szCs w:val="17"/>
          </w:rPr>
          <w:t>Vejledning og mentorskab</w:t>
        </w:r>
        <w:r w:rsidR="00891BB9" w:rsidRPr="00891BB9">
          <w:rPr>
            <w:rFonts w:ascii="VIA Type Office" w:hAnsi="VIA Type Office"/>
            <w:i w:val="0"/>
            <w:noProof/>
            <w:webHidden/>
            <w:sz w:val="17"/>
            <w:szCs w:val="17"/>
          </w:rPr>
          <w:tab/>
        </w:r>
        <w:r w:rsidR="00891BB9" w:rsidRPr="00891BB9">
          <w:rPr>
            <w:rFonts w:ascii="VIA Type Office" w:hAnsi="VIA Type Office"/>
            <w:i w:val="0"/>
            <w:noProof/>
            <w:webHidden/>
            <w:sz w:val="17"/>
            <w:szCs w:val="17"/>
          </w:rPr>
          <w:fldChar w:fldCharType="begin"/>
        </w:r>
        <w:r w:rsidR="00891BB9" w:rsidRPr="00891BB9">
          <w:rPr>
            <w:rFonts w:ascii="VIA Type Office" w:hAnsi="VIA Type Office"/>
            <w:i w:val="0"/>
            <w:noProof/>
            <w:webHidden/>
            <w:sz w:val="17"/>
            <w:szCs w:val="17"/>
          </w:rPr>
          <w:instrText xml:space="preserve"> PAGEREF _Toc143602479 \h </w:instrText>
        </w:r>
        <w:r w:rsidR="00891BB9" w:rsidRPr="00891BB9">
          <w:rPr>
            <w:rFonts w:ascii="VIA Type Office" w:hAnsi="VIA Type Office"/>
            <w:i w:val="0"/>
            <w:noProof/>
            <w:webHidden/>
            <w:sz w:val="17"/>
            <w:szCs w:val="17"/>
          </w:rPr>
        </w:r>
        <w:r w:rsidR="00891BB9" w:rsidRPr="00891BB9">
          <w:rPr>
            <w:rFonts w:ascii="VIA Type Office" w:hAnsi="VIA Type Office"/>
            <w:i w:val="0"/>
            <w:noProof/>
            <w:webHidden/>
            <w:sz w:val="17"/>
            <w:szCs w:val="17"/>
          </w:rPr>
          <w:fldChar w:fldCharType="separate"/>
        </w:r>
        <w:r w:rsidR="00156A55">
          <w:rPr>
            <w:rFonts w:ascii="VIA Type Office" w:hAnsi="VIA Type Office"/>
            <w:i w:val="0"/>
            <w:noProof/>
            <w:webHidden/>
            <w:sz w:val="17"/>
            <w:szCs w:val="17"/>
          </w:rPr>
          <w:t>3</w:t>
        </w:r>
        <w:r w:rsidR="00891BB9" w:rsidRPr="00891BB9">
          <w:rPr>
            <w:rFonts w:ascii="VIA Type Office" w:hAnsi="VIA Type Office"/>
            <w:i w:val="0"/>
            <w:noProof/>
            <w:webHidden/>
            <w:sz w:val="17"/>
            <w:szCs w:val="17"/>
          </w:rPr>
          <w:fldChar w:fldCharType="end"/>
        </w:r>
      </w:hyperlink>
    </w:p>
    <w:p w14:paraId="0DAE594E" w14:textId="47BCF654"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80" w:history="1">
        <w:r w:rsidR="00891BB9" w:rsidRPr="00891BB9">
          <w:rPr>
            <w:rStyle w:val="Hyperlink"/>
            <w:rFonts w:ascii="VIA Type Office" w:hAnsi="VIA Type Office"/>
            <w:b w:val="0"/>
            <w:i w:val="0"/>
            <w:noProof/>
            <w:sz w:val="17"/>
            <w:szCs w:val="17"/>
          </w:rPr>
          <w:t>Deling af didaktiske designs</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_Toc143602480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4</w:t>
        </w:r>
        <w:r w:rsidR="00891BB9" w:rsidRPr="00891BB9">
          <w:rPr>
            <w:rFonts w:ascii="VIA Type Office" w:hAnsi="VIA Type Office"/>
            <w:b w:val="0"/>
            <w:i w:val="0"/>
            <w:noProof/>
            <w:webHidden/>
            <w:sz w:val="17"/>
            <w:szCs w:val="17"/>
          </w:rPr>
          <w:fldChar w:fldCharType="end"/>
        </w:r>
      </w:hyperlink>
    </w:p>
    <w:p w14:paraId="711BB529" w14:textId="1B99AC36"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82" w:history="1">
        <w:r w:rsidR="00891BB9" w:rsidRPr="00891BB9">
          <w:rPr>
            <w:rStyle w:val="Hyperlink"/>
            <w:rFonts w:ascii="VIA Type Office" w:hAnsi="VIA Type Office"/>
            <w:b w:val="0"/>
            <w:i w:val="0"/>
            <w:noProof/>
            <w:sz w:val="17"/>
            <w:szCs w:val="17"/>
          </w:rPr>
          <w:t>European studies on teacher induction and mentoring: a literature review</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_Toc143602482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5</w:t>
        </w:r>
        <w:r w:rsidR="00891BB9" w:rsidRPr="00891BB9">
          <w:rPr>
            <w:rFonts w:ascii="VIA Type Office" w:hAnsi="VIA Type Office"/>
            <w:b w:val="0"/>
            <w:i w:val="0"/>
            <w:noProof/>
            <w:webHidden/>
            <w:sz w:val="17"/>
            <w:szCs w:val="17"/>
          </w:rPr>
          <w:fldChar w:fldCharType="end"/>
        </w:r>
      </w:hyperlink>
    </w:p>
    <w:p w14:paraId="4F01CD38" w14:textId="7F0D4B3A"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84" w:history="1">
        <w:r w:rsidR="00891BB9" w:rsidRPr="00891BB9">
          <w:rPr>
            <w:rStyle w:val="Hyperlink"/>
            <w:rFonts w:ascii="VIA Type Office" w:hAnsi="VIA Type Office"/>
            <w:b w:val="0"/>
            <w:i w:val="0"/>
            <w:noProof/>
            <w:sz w:val="17"/>
            <w:szCs w:val="17"/>
          </w:rPr>
          <w:t>Karriereperspektiver i professionsuddannelser</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_Toc143602484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6</w:t>
        </w:r>
        <w:r w:rsidR="00891BB9" w:rsidRPr="00891BB9">
          <w:rPr>
            <w:rFonts w:ascii="VIA Type Office" w:hAnsi="VIA Type Office"/>
            <w:b w:val="0"/>
            <w:i w:val="0"/>
            <w:noProof/>
            <w:webHidden/>
            <w:sz w:val="17"/>
            <w:szCs w:val="17"/>
          </w:rPr>
          <w:fldChar w:fldCharType="end"/>
        </w:r>
      </w:hyperlink>
    </w:p>
    <w:p w14:paraId="6B8B37AC" w14:textId="30DF813F"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85" w:history="1">
        <w:r w:rsidR="00891BB9" w:rsidRPr="00891BB9">
          <w:rPr>
            <w:rStyle w:val="Hyperlink"/>
            <w:rFonts w:ascii="VIA Type Office" w:hAnsi="VIA Type Office"/>
            <w:b w:val="0"/>
            <w:i w:val="0"/>
            <w:noProof/>
            <w:sz w:val="17"/>
            <w:szCs w:val="17"/>
          </w:rPr>
          <w:t>Klinisk dygtighed i sygeplejerskeuddannelsen</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_Toc143602485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7</w:t>
        </w:r>
        <w:r w:rsidR="00891BB9" w:rsidRPr="00891BB9">
          <w:rPr>
            <w:rFonts w:ascii="VIA Type Office" w:hAnsi="VIA Type Office"/>
            <w:b w:val="0"/>
            <w:i w:val="0"/>
            <w:noProof/>
            <w:webHidden/>
            <w:sz w:val="17"/>
            <w:szCs w:val="17"/>
          </w:rPr>
          <w:fldChar w:fldCharType="end"/>
        </w:r>
      </w:hyperlink>
    </w:p>
    <w:p w14:paraId="76CA39E0" w14:textId="6153039D"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87" w:history="1">
        <w:r w:rsidR="00891BB9" w:rsidRPr="00891BB9">
          <w:rPr>
            <w:rStyle w:val="Hyperlink"/>
            <w:rFonts w:ascii="VIA Type Office" w:eastAsiaTheme="majorEastAsia" w:hAnsi="VIA Type Office"/>
            <w:b w:val="0"/>
            <w:i w:val="0"/>
            <w:noProof/>
            <w:sz w:val="17"/>
            <w:szCs w:val="17"/>
          </w:rPr>
          <w:t>Læringscirkler – peergroup mentoring for studerende og nyuddannede lærere</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_Toc143602487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8</w:t>
        </w:r>
        <w:r w:rsidR="00891BB9" w:rsidRPr="00891BB9">
          <w:rPr>
            <w:rFonts w:ascii="VIA Type Office" w:hAnsi="VIA Type Office"/>
            <w:b w:val="0"/>
            <w:i w:val="0"/>
            <w:noProof/>
            <w:webHidden/>
            <w:sz w:val="17"/>
            <w:szCs w:val="17"/>
          </w:rPr>
          <w:fldChar w:fldCharType="end"/>
        </w:r>
      </w:hyperlink>
    </w:p>
    <w:p w14:paraId="7CB74A33" w14:textId="4EAD76AD"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89" w:history="1">
        <w:r w:rsidR="00891BB9" w:rsidRPr="00891BB9">
          <w:rPr>
            <w:rStyle w:val="Hyperlink"/>
            <w:rFonts w:ascii="VIA Type Office" w:hAnsi="VIA Type Office"/>
            <w:b w:val="0"/>
            <w:i w:val="0"/>
            <w:noProof/>
            <w:sz w:val="17"/>
            <w:szCs w:val="17"/>
          </w:rPr>
          <w:t>Mentoruddannelse for mentorer for lærere</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_Toc143602489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9</w:t>
        </w:r>
        <w:r w:rsidR="00891BB9" w:rsidRPr="00891BB9">
          <w:rPr>
            <w:rFonts w:ascii="VIA Type Office" w:hAnsi="VIA Type Office"/>
            <w:b w:val="0"/>
            <w:i w:val="0"/>
            <w:noProof/>
            <w:webHidden/>
            <w:sz w:val="17"/>
            <w:szCs w:val="17"/>
          </w:rPr>
          <w:fldChar w:fldCharType="end"/>
        </w:r>
      </w:hyperlink>
    </w:p>
    <w:p w14:paraId="4939417E" w14:textId="192A6E89"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91" w:history="1">
        <w:r w:rsidR="00891BB9" w:rsidRPr="00891BB9">
          <w:rPr>
            <w:rStyle w:val="Hyperlink"/>
            <w:rFonts w:ascii="VIA Type Office" w:hAnsi="VIA Type Office"/>
            <w:b w:val="0"/>
            <w:i w:val="0"/>
            <w:noProof/>
            <w:sz w:val="17"/>
            <w:szCs w:val="17"/>
          </w:rPr>
          <w:t>Overgang fra uddannelse til profession</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_Toc143602491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10</w:t>
        </w:r>
        <w:r w:rsidR="00891BB9" w:rsidRPr="00891BB9">
          <w:rPr>
            <w:rFonts w:ascii="VIA Type Office" w:hAnsi="VIA Type Office"/>
            <w:b w:val="0"/>
            <w:i w:val="0"/>
            <w:noProof/>
            <w:webHidden/>
            <w:sz w:val="17"/>
            <w:szCs w:val="17"/>
          </w:rPr>
          <w:fldChar w:fldCharType="end"/>
        </w:r>
      </w:hyperlink>
    </w:p>
    <w:p w14:paraId="3492589D" w14:textId="0EC134EC"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94" w:history="1">
        <w:r w:rsidR="00891BB9" w:rsidRPr="00891BB9">
          <w:rPr>
            <w:rStyle w:val="Hyperlink"/>
            <w:rFonts w:ascii="VIA Type Office" w:hAnsi="VIA Type Office"/>
            <w:b w:val="0"/>
            <w:i w:val="0"/>
            <w:noProof/>
            <w:sz w:val="17"/>
            <w:szCs w:val="17"/>
          </w:rPr>
          <w:t>Praktikskolen som uddannelsessted</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_Toc143602494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11</w:t>
        </w:r>
        <w:r w:rsidR="00891BB9" w:rsidRPr="00891BB9">
          <w:rPr>
            <w:rFonts w:ascii="VIA Type Office" w:hAnsi="VIA Type Office"/>
            <w:b w:val="0"/>
            <w:i w:val="0"/>
            <w:noProof/>
            <w:webHidden/>
            <w:sz w:val="17"/>
            <w:szCs w:val="17"/>
          </w:rPr>
          <w:fldChar w:fldCharType="end"/>
        </w:r>
      </w:hyperlink>
    </w:p>
    <w:p w14:paraId="564B0924" w14:textId="2257F39A"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95" w:history="1">
        <w:r w:rsidR="00891BB9" w:rsidRPr="00891BB9">
          <w:rPr>
            <w:rStyle w:val="Hyperlink"/>
            <w:rFonts w:ascii="VIA Type Office" w:hAnsi="VIA Type Office"/>
            <w:b w:val="0"/>
            <w:i w:val="0"/>
            <w:noProof/>
            <w:sz w:val="17"/>
            <w:szCs w:val="17"/>
          </w:rPr>
          <w:t>Samarbejdet mellem klinisk vejleder og teoretisk underviser</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_Toc143602495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12</w:t>
        </w:r>
        <w:r w:rsidR="00891BB9" w:rsidRPr="00891BB9">
          <w:rPr>
            <w:rFonts w:ascii="VIA Type Office" w:hAnsi="VIA Type Office"/>
            <w:b w:val="0"/>
            <w:i w:val="0"/>
            <w:noProof/>
            <w:webHidden/>
            <w:sz w:val="17"/>
            <w:szCs w:val="17"/>
          </w:rPr>
          <w:fldChar w:fldCharType="end"/>
        </w:r>
      </w:hyperlink>
    </w:p>
    <w:p w14:paraId="17AA9EBF" w14:textId="7D42A70D" w:rsidR="00891BB9" w:rsidRPr="00891BB9" w:rsidRDefault="000A1A23">
      <w:pPr>
        <w:pStyle w:val="Indholdsfortegnelse1"/>
        <w:tabs>
          <w:tab w:val="right" w:leader="underscore" w:pos="9628"/>
        </w:tabs>
        <w:rPr>
          <w:rFonts w:ascii="VIA Type Office" w:eastAsiaTheme="minorEastAsia" w:hAnsi="VIA Type Office" w:cstheme="minorBidi"/>
          <w:b w:val="0"/>
          <w:bCs w:val="0"/>
          <w:i w:val="0"/>
          <w:iCs w:val="0"/>
          <w:noProof/>
          <w:sz w:val="17"/>
          <w:szCs w:val="17"/>
          <w:lang w:eastAsia="da-DK"/>
        </w:rPr>
      </w:pPr>
      <w:hyperlink w:anchor="_Toc143602497" w:history="1">
        <w:r w:rsidR="00891BB9" w:rsidRPr="00891BB9">
          <w:rPr>
            <w:rStyle w:val="Hyperlink"/>
            <w:rFonts w:ascii="VIA Type Office" w:hAnsi="VIA Type Office"/>
            <w:b w:val="0"/>
            <w:i w:val="0"/>
            <w:noProof/>
            <w:sz w:val="17"/>
            <w:szCs w:val="17"/>
          </w:rPr>
          <w:t>Tid i undervisningen</w:t>
        </w:r>
        <w:r w:rsidR="00891BB9" w:rsidRPr="00891BB9">
          <w:rPr>
            <w:rFonts w:ascii="VIA Type Office" w:hAnsi="VIA Type Office"/>
            <w:b w:val="0"/>
            <w:i w:val="0"/>
            <w:noProof/>
            <w:webHidden/>
            <w:sz w:val="17"/>
            <w:szCs w:val="17"/>
          </w:rPr>
          <w:tab/>
        </w:r>
        <w:r w:rsidR="00891BB9" w:rsidRPr="00891BB9">
          <w:rPr>
            <w:rFonts w:ascii="VIA Type Office" w:hAnsi="VIA Type Office"/>
            <w:b w:val="0"/>
            <w:i w:val="0"/>
            <w:noProof/>
            <w:webHidden/>
            <w:sz w:val="17"/>
            <w:szCs w:val="17"/>
          </w:rPr>
          <w:fldChar w:fldCharType="begin"/>
        </w:r>
        <w:r w:rsidR="00891BB9" w:rsidRPr="00891BB9">
          <w:rPr>
            <w:rFonts w:ascii="VIA Type Office" w:hAnsi="VIA Type Office"/>
            <w:b w:val="0"/>
            <w:i w:val="0"/>
            <w:noProof/>
            <w:webHidden/>
            <w:sz w:val="17"/>
            <w:szCs w:val="17"/>
          </w:rPr>
          <w:instrText xml:space="preserve"> PAGEREF _Toc143602497 \h </w:instrText>
        </w:r>
        <w:r w:rsidR="00891BB9" w:rsidRPr="00891BB9">
          <w:rPr>
            <w:rFonts w:ascii="VIA Type Office" w:hAnsi="VIA Type Office"/>
            <w:b w:val="0"/>
            <w:i w:val="0"/>
            <w:noProof/>
            <w:webHidden/>
            <w:sz w:val="17"/>
            <w:szCs w:val="17"/>
          </w:rPr>
        </w:r>
        <w:r w:rsidR="00891BB9" w:rsidRPr="00891BB9">
          <w:rPr>
            <w:rFonts w:ascii="VIA Type Office" w:hAnsi="VIA Type Office"/>
            <w:b w:val="0"/>
            <w:i w:val="0"/>
            <w:noProof/>
            <w:webHidden/>
            <w:sz w:val="17"/>
            <w:szCs w:val="17"/>
          </w:rPr>
          <w:fldChar w:fldCharType="separate"/>
        </w:r>
        <w:r w:rsidR="00156A55">
          <w:rPr>
            <w:rFonts w:ascii="VIA Type Office" w:hAnsi="VIA Type Office"/>
            <w:b w:val="0"/>
            <w:i w:val="0"/>
            <w:noProof/>
            <w:webHidden/>
            <w:sz w:val="17"/>
            <w:szCs w:val="17"/>
          </w:rPr>
          <w:t>13</w:t>
        </w:r>
        <w:r w:rsidR="00891BB9" w:rsidRPr="00891BB9">
          <w:rPr>
            <w:rFonts w:ascii="VIA Type Office" w:hAnsi="VIA Type Office"/>
            <w:b w:val="0"/>
            <w:i w:val="0"/>
            <w:noProof/>
            <w:webHidden/>
            <w:sz w:val="17"/>
            <w:szCs w:val="17"/>
          </w:rPr>
          <w:fldChar w:fldCharType="end"/>
        </w:r>
      </w:hyperlink>
    </w:p>
    <w:p w14:paraId="61F16DF3" w14:textId="58FAF9BD" w:rsidR="006261E5" w:rsidRPr="00891BB9" w:rsidRDefault="00F31CB5">
      <w:pPr>
        <w:rPr>
          <w:rFonts w:ascii="VIA Type Office" w:hAnsi="VIA Type Office"/>
          <w:sz w:val="17"/>
          <w:szCs w:val="17"/>
        </w:rPr>
      </w:pPr>
      <w:r w:rsidRPr="00891BB9">
        <w:rPr>
          <w:rFonts w:ascii="VIA Type Office" w:eastAsiaTheme="majorEastAsia" w:hAnsi="VIA Type Office"/>
          <w:bCs/>
          <w:caps/>
          <w:sz w:val="17"/>
          <w:szCs w:val="17"/>
        </w:rPr>
        <w:fldChar w:fldCharType="end"/>
      </w:r>
    </w:p>
    <w:p w14:paraId="061400B6" w14:textId="77777777" w:rsidR="005B1CC6" w:rsidRPr="00891BB9" w:rsidRDefault="005B1CC6">
      <w:pPr>
        <w:rPr>
          <w:rFonts w:ascii="VIA Type Office" w:hAnsi="VIA Type Office"/>
          <w:sz w:val="17"/>
          <w:szCs w:val="17"/>
        </w:rPr>
      </w:pPr>
    </w:p>
    <w:p w14:paraId="486BFC24" w14:textId="77777777" w:rsidR="005B1CC6" w:rsidRPr="00891BB9" w:rsidRDefault="005B1CC6">
      <w:pPr>
        <w:rPr>
          <w:rFonts w:ascii="VIA Type Office" w:hAnsi="VIA Type Office"/>
          <w:sz w:val="17"/>
          <w:szCs w:val="17"/>
        </w:rPr>
      </w:pPr>
      <w:r w:rsidRPr="00891BB9">
        <w:rPr>
          <w:rFonts w:ascii="VIA Type Office" w:hAnsi="VIA Type Office"/>
          <w:sz w:val="17"/>
          <w:szCs w:val="17"/>
        </w:rPr>
        <w:br w:type="page"/>
      </w:r>
    </w:p>
    <w:p w14:paraId="7CB5A602" w14:textId="7306E00B" w:rsidR="00FF73D7" w:rsidRDefault="00FF73D7" w:rsidP="000D033C">
      <w:pPr>
        <w:pStyle w:val="Overskrift1"/>
        <w:rPr>
          <w:rStyle w:val="Typografi2"/>
          <w:color w:val="FF9164" w:themeColor="accent2"/>
        </w:rPr>
      </w:pPr>
    </w:p>
    <w:p w14:paraId="43D7094D" w14:textId="7A8934A5" w:rsidR="000D033C" w:rsidRPr="009553DE" w:rsidRDefault="000D033C" w:rsidP="000D033C">
      <w:pPr>
        <w:pStyle w:val="Overskrift1"/>
        <w:rPr>
          <w:rFonts w:eastAsiaTheme="majorEastAsia"/>
          <w:b/>
          <w:bCs/>
          <w:color w:val="FF9164" w:themeColor="accent2"/>
          <w:szCs w:val="28"/>
        </w:rPr>
      </w:pPr>
      <w:bookmarkStart w:id="0" w:name="_Toc143602479"/>
      <w:proofErr w:type="spellStart"/>
      <w:r w:rsidRPr="009553DE">
        <w:rPr>
          <w:rStyle w:val="Typografi2"/>
          <w:color w:val="FF9164" w:themeColor="accent2"/>
        </w:rPr>
        <w:t>Vejledning</w:t>
      </w:r>
      <w:proofErr w:type="spellEnd"/>
      <w:r w:rsidRPr="009553DE">
        <w:rPr>
          <w:rStyle w:val="Typografi2"/>
          <w:color w:val="FF9164" w:themeColor="accent2"/>
        </w:rPr>
        <w:t xml:space="preserve"> </w:t>
      </w:r>
      <w:proofErr w:type="spellStart"/>
      <w:r w:rsidRPr="009553DE">
        <w:rPr>
          <w:rStyle w:val="Typografi2"/>
          <w:color w:val="FF9164" w:themeColor="accent2"/>
        </w:rPr>
        <w:t>og</w:t>
      </w:r>
      <w:proofErr w:type="spellEnd"/>
      <w:r w:rsidRPr="009553DE">
        <w:rPr>
          <w:rStyle w:val="Typografi2"/>
          <w:color w:val="FF9164" w:themeColor="accent2"/>
        </w:rPr>
        <w:t xml:space="preserve"> </w:t>
      </w:r>
      <w:proofErr w:type="spellStart"/>
      <w:r w:rsidRPr="009553DE">
        <w:rPr>
          <w:rStyle w:val="Typografi2"/>
          <w:color w:val="FF9164" w:themeColor="accent2"/>
        </w:rPr>
        <w:t>mentorskab</w:t>
      </w:r>
      <w:bookmarkEnd w:id="0"/>
      <w:proofErr w:type="spellEnd"/>
    </w:p>
    <w:p w14:paraId="2B8CB088" w14:textId="77777777" w:rsidR="000D033C" w:rsidRDefault="000A1A23" w:rsidP="000D033C">
      <w:pPr>
        <w:jc w:val="center"/>
      </w:pPr>
      <w:r>
        <w:pict w14:anchorId="51B58DC8">
          <v:rect id="_x0000_i1048" style="width:481.9pt;height:1.5pt" o:hralign="center" o:hrstd="t" o:hr="t" fillcolor="#a0a0a0" stroked="f"/>
        </w:pict>
      </w:r>
    </w:p>
    <w:p w14:paraId="4F5D17EA" w14:textId="4E2774FC" w:rsidR="000D033C" w:rsidRPr="00F4221F" w:rsidRDefault="000D033C" w:rsidP="000D033C">
      <w:pPr>
        <w:rPr>
          <w:rFonts w:ascii="VIA Type Office" w:hAnsi="VIA Type Office"/>
          <w:sz w:val="17"/>
          <w:szCs w:val="17"/>
        </w:rPr>
      </w:pPr>
      <w:r w:rsidRPr="00F4221F">
        <w:rPr>
          <w:rFonts w:ascii="VIA Type Office" w:hAnsi="VIA Type Office"/>
          <w:sz w:val="17"/>
          <w:szCs w:val="17"/>
        </w:rPr>
        <w:t>Velkommen til program for vejledning og mentorskab i Forskningscenter for pædagogik og dannelse. I dette afsnit kan du læse om forskningsprogrammet vejledning og mentorskab og om projekterne i programmet.</w:t>
      </w:r>
    </w:p>
    <w:p w14:paraId="416B42ED" w14:textId="77777777" w:rsidR="000D033C" w:rsidRPr="00F4221F" w:rsidRDefault="000D033C" w:rsidP="000D033C">
      <w:pPr>
        <w:rPr>
          <w:rFonts w:ascii="VIA Type Office" w:hAnsi="VIA Type Office"/>
          <w:sz w:val="17"/>
          <w:szCs w:val="17"/>
        </w:rPr>
      </w:pPr>
    </w:p>
    <w:p w14:paraId="4AF34C8C" w14:textId="39F43464" w:rsidR="000D033C" w:rsidRPr="00F4221F" w:rsidRDefault="000D033C" w:rsidP="000D033C">
      <w:pPr>
        <w:rPr>
          <w:rFonts w:ascii="VIA Type Office" w:hAnsi="VIA Type Office"/>
          <w:sz w:val="17"/>
          <w:szCs w:val="17"/>
        </w:rPr>
      </w:pPr>
      <w:r w:rsidRPr="00F4221F">
        <w:rPr>
          <w:rFonts w:ascii="VIA Type Office" w:hAnsi="VIA Type Office"/>
          <w:sz w:val="17"/>
          <w:szCs w:val="17"/>
        </w:rPr>
        <w:t>I en tid hvor kompleksiteten i vores samfund og dets forskellige professioner, uddannelser og praksisfelter øges, er der behov for livslang god velfunderet forskningsbaseret vejledning på mange forskellige niveauer og i forskellige arenaer. Der er stort behov for, at forskningen skaber viden om vejledning, mentorskab og karrierevejledning - bl.a. som baggrund for at skabe bedst mulige rammer for læring, udvikling, valg og transitioner hos børn, unge, studerende, professions- og erhvervsudøverne samt øvrige på og uden for arbejdsmarkedet.</w:t>
      </w:r>
    </w:p>
    <w:p w14:paraId="72CC7784" w14:textId="77777777" w:rsidR="000D033C" w:rsidRPr="00F4221F" w:rsidRDefault="000D033C" w:rsidP="000D033C">
      <w:pPr>
        <w:rPr>
          <w:rFonts w:ascii="VIA Type Office" w:hAnsi="VIA Type Office"/>
          <w:sz w:val="17"/>
          <w:szCs w:val="17"/>
        </w:rPr>
      </w:pPr>
    </w:p>
    <w:p w14:paraId="2911E8EF" w14:textId="77777777" w:rsidR="000D033C" w:rsidRPr="00F4221F" w:rsidRDefault="000D033C" w:rsidP="000D033C">
      <w:pPr>
        <w:rPr>
          <w:rFonts w:ascii="VIA Type Office" w:hAnsi="VIA Type Office"/>
          <w:sz w:val="17"/>
          <w:szCs w:val="17"/>
        </w:rPr>
      </w:pPr>
      <w:r w:rsidRPr="00F4221F">
        <w:rPr>
          <w:rFonts w:ascii="VIA Type Office" w:hAnsi="VIA Type Office"/>
          <w:sz w:val="17"/>
          <w:szCs w:val="17"/>
        </w:rPr>
        <w:t>Programmets genstandsfelt er mentorskab og vejledning, herunder karrierevejledning. Fokus er på:</w:t>
      </w:r>
    </w:p>
    <w:p w14:paraId="2F21D48B" w14:textId="77777777" w:rsidR="000D033C" w:rsidRPr="00F4221F" w:rsidRDefault="000D033C" w:rsidP="000D033C">
      <w:pPr>
        <w:pStyle w:val="Listeafsnit"/>
        <w:numPr>
          <w:ilvl w:val="0"/>
          <w:numId w:val="22"/>
        </w:numPr>
        <w:rPr>
          <w:rFonts w:ascii="VIA Type Office" w:hAnsi="VIA Type Office"/>
          <w:sz w:val="17"/>
          <w:szCs w:val="17"/>
        </w:rPr>
      </w:pPr>
      <w:r w:rsidRPr="00F4221F">
        <w:rPr>
          <w:rFonts w:ascii="VIA Type Office" w:hAnsi="VIA Type Office"/>
          <w:sz w:val="17"/>
          <w:szCs w:val="17"/>
        </w:rPr>
        <w:t>Indføringsforløb for nyuddannede i professioner og erhverv</w:t>
      </w:r>
    </w:p>
    <w:p w14:paraId="3FE3A96B" w14:textId="77777777" w:rsidR="000D033C" w:rsidRPr="00F4221F" w:rsidRDefault="000D033C" w:rsidP="000D033C">
      <w:pPr>
        <w:pStyle w:val="Listeafsnit"/>
        <w:numPr>
          <w:ilvl w:val="0"/>
          <w:numId w:val="22"/>
        </w:numPr>
        <w:rPr>
          <w:rFonts w:ascii="VIA Type Office" w:hAnsi="VIA Type Office"/>
          <w:sz w:val="17"/>
          <w:szCs w:val="17"/>
        </w:rPr>
      </w:pPr>
      <w:r w:rsidRPr="00F4221F">
        <w:rPr>
          <w:rFonts w:ascii="VIA Type Office" w:hAnsi="VIA Type Office"/>
          <w:sz w:val="17"/>
          <w:szCs w:val="17"/>
        </w:rPr>
        <w:t>Fodfæste i profession og uddannelse</w:t>
      </w:r>
    </w:p>
    <w:p w14:paraId="1BE74E4E" w14:textId="1348F7EB" w:rsidR="000D033C" w:rsidRPr="00F4221F" w:rsidRDefault="000D033C" w:rsidP="000D033C">
      <w:pPr>
        <w:pStyle w:val="Listeafsnit"/>
        <w:numPr>
          <w:ilvl w:val="0"/>
          <w:numId w:val="22"/>
        </w:numPr>
        <w:rPr>
          <w:rFonts w:ascii="VIA Type Office" w:hAnsi="VIA Type Office"/>
          <w:sz w:val="17"/>
          <w:szCs w:val="17"/>
        </w:rPr>
      </w:pPr>
      <w:r w:rsidRPr="00F4221F">
        <w:rPr>
          <w:rFonts w:ascii="VIA Type Office" w:hAnsi="VIA Type Office"/>
          <w:sz w:val="17"/>
          <w:szCs w:val="17"/>
        </w:rPr>
        <w:t>Vejledning mhp. kontinuerlig professionel udvikling</w:t>
      </w:r>
    </w:p>
    <w:p w14:paraId="13B3D769" w14:textId="77777777" w:rsidR="000D033C" w:rsidRPr="00F4221F" w:rsidRDefault="000D033C" w:rsidP="000D033C">
      <w:pPr>
        <w:pStyle w:val="Listeafsnit"/>
        <w:numPr>
          <w:ilvl w:val="0"/>
          <w:numId w:val="22"/>
        </w:numPr>
        <w:rPr>
          <w:rFonts w:ascii="VIA Type Office" w:hAnsi="VIA Type Office"/>
          <w:sz w:val="17"/>
          <w:szCs w:val="17"/>
        </w:rPr>
      </w:pPr>
      <w:r w:rsidRPr="00F4221F">
        <w:rPr>
          <w:rFonts w:ascii="VIA Type Office" w:hAnsi="VIA Type Office"/>
          <w:sz w:val="17"/>
          <w:szCs w:val="17"/>
        </w:rPr>
        <w:t>Vejledning generelt i forbindelse med undervisning og læring, elever og studerendes gennemførelse af skoler og uddannelser samt overgange mellem uddannelser og fra uddannelse til erhverv</w:t>
      </w:r>
    </w:p>
    <w:p w14:paraId="755B9F26" w14:textId="77777777" w:rsidR="000D033C" w:rsidRPr="00F4221F" w:rsidRDefault="000D033C" w:rsidP="000D033C">
      <w:pPr>
        <w:pStyle w:val="Listeafsnit"/>
        <w:numPr>
          <w:ilvl w:val="0"/>
          <w:numId w:val="22"/>
        </w:numPr>
        <w:rPr>
          <w:rFonts w:ascii="VIA Type Office" w:hAnsi="VIA Type Office"/>
          <w:sz w:val="17"/>
          <w:szCs w:val="17"/>
        </w:rPr>
      </w:pPr>
      <w:r w:rsidRPr="00F4221F">
        <w:rPr>
          <w:rFonts w:ascii="VIA Type Office" w:hAnsi="VIA Type Office"/>
          <w:sz w:val="17"/>
          <w:szCs w:val="17"/>
        </w:rPr>
        <w:t>Karrierevejledning af unge og af voksne i beskæftigelse og uden for arbejdsmarkedet.</w:t>
      </w:r>
    </w:p>
    <w:p w14:paraId="56F563FF" w14:textId="6921C05C" w:rsidR="000D033C" w:rsidRPr="00F4221F" w:rsidRDefault="000D033C" w:rsidP="000D033C">
      <w:pPr>
        <w:rPr>
          <w:rFonts w:ascii="VIA Type Office" w:hAnsi="VIA Type Office"/>
          <w:sz w:val="17"/>
          <w:szCs w:val="17"/>
        </w:rPr>
      </w:pPr>
    </w:p>
    <w:p w14:paraId="1F0A1CC2" w14:textId="77777777" w:rsidR="000D033C" w:rsidRPr="00F4221F" w:rsidRDefault="000D033C" w:rsidP="000D033C">
      <w:pPr>
        <w:rPr>
          <w:rFonts w:ascii="VIA Type Office" w:hAnsi="VIA Type Office"/>
          <w:sz w:val="17"/>
          <w:szCs w:val="17"/>
        </w:rPr>
      </w:pPr>
      <w:r w:rsidRPr="00F4221F">
        <w:rPr>
          <w:rFonts w:ascii="VIA Type Office" w:hAnsi="VIA Type Office"/>
          <w:sz w:val="17"/>
          <w:szCs w:val="17"/>
        </w:rPr>
        <w:t>Desuden er der fokus på organisering af vejledning og forskellige aktørers samarbejde omkring vejledning.</w:t>
      </w:r>
    </w:p>
    <w:p w14:paraId="61FE0043" w14:textId="7C886B09" w:rsidR="000D033C" w:rsidRPr="00F4221F" w:rsidRDefault="000D033C" w:rsidP="000D033C">
      <w:pPr>
        <w:rPr>
          <w:rFonts w:ascii="VIA Type Office" w:hAnsi="VIA Type Office"/>
          <w:sz w:val="17"/>
          <w:szCs w:val="17"/>
        </w:rPr>
      </w:pPr>
      <w:r w:rsidRPr="00F4221F">
        <w:rPr>
          <w:rFonts w:ascii="VIA Type Office" w:hAnsi="VIA Type Office"/>
          <w:sz w:val="17"/>
          <w:szCs w:val="17"/>
        </w:rPr>
        <w:t>Formålet er at tilvejebringe forskningsbaseret, praksisforankret og praksisorienteret viden og indsigt inden for vejledning og mentorskab, og dermed genere viden, der kan understøtte udvikling af professionskompetencer med særligt fokus på professionel dømmekraft. Formålet er endvidere at bidrage til udvikling og understøttelse af vejlederens potentielle rolle som generator af faglig udvikling og forandring.</w:t>
      </w:r>
    </w:p>
    <w:p w14:paraId="685CF69C" w14:textId="77777777" w:rsidR="000D033C" w:rsidRPr="00F4221F" w:rsidRDefault="000D033C" w:rsidP="000D033C">
      <w:pPr>
        <w:rPr>
          <w:rFonts w:ascii="VIA Type Office" w:hAnsi="VIA Type Office"/>
          <w:sz w:val="17"/>
          <w:szCs w:val="17"/>
        </w:rPr>
      </w:pPr>
    </w:p>
    <w:p w14:paraId="516DAA91" w14:textId="568FD66D" w:rsidR="000D033C" w:rsidRPr="00F4221F" w:rsidRDefault="000D033C" w:rsidP="000D033C">
      <w:pPr>
        <w:rPr>
          <w:rFonts w:ascii="VIA Type Office" w:hAnsi="VIA Type Office"/>
          <w:sz w:val="17"/>
          <w:szCs w:val="17"/>
        </w:rPr>
      </w:pPr>
      <w:r w:rsidRPr="00F4221F">
        <w:rPr>
          <w:rFonts w:ascii="VIA Type Office" w:hAnsi="VIA Type Office"/>
          <w:sz w:val="17"/>
          <w:szCs w:val="17"/>
        </w:rPr>
        <w:t>Sammenfattende vil programmet undersøge, udvikle og nytænke vejledning og mentorskab i forbindelse med skoler, uddannelser, professioner, erhverv, menneskers transitioner og livslang læring. Der er fokus på professionel vejledning til at skabe kvalitet i uddannelser, professioner og erhverv. Vejledning i forbindelse med transitioner fra skole/uddannelse til erhverv/professioner, fra arbejdsløshed til beskæftigelse er ligeledes forskningsområder.</w:t>
      </w:r>
    </w:p>
    <w:p w14:paraId="77356C17" w14:textId="4B68A286" w:rsidR="000D033C" w:rsidRPr="00F4221F" w:rsidRDefault="000D033C" w:rsidP="000D033C">
      <w:pPr>
        <w:rPr>
          <w:rFonts w:ascii="VIA Type Office" w:hAnsi="VIA Type Office"/>
          <w:sz w:val="17"/>
          <w:szCs w:val="17"/>
        </w:rPr>
      </w:pPr>
    </w:p>
    <w:p w14:paraId="5780B261" w14:textId="77777777" w:rsidR="000D033C" w:rsidRPr="00F4221F" w:rsidRDefault="000D033C" w:rsidP="000D033C">
      <w:pPr>
        <w:rPr>
          <w:rFonts w:ascii="VIA Type Office" w:hAnsi="VIA Type Office"/>
          <w:sz w:val="17"/>
          <w:szCs w:val="17"/>
        </w:rPr>
      </w:pPr>
      <w:r w:rsidRPr="00F4221F">
        <w:rPr>
          <w:rFonts w:ascii="VIA Type Office" w:hAnsi="VIA Type Office"/>
          <w:sz w:val="17"/>
          <w:szCs w:val="17"/>
        </w:rPr>
        <w:t>God læselyst.</w:t>
      </w:r>
    </w:p>
    <w:p w14:paraId="2CAE2AAB" w14:textId="11DC15A2" w:rsidR="000D033C" w:rsidRPr="00F4221F" w:rsidRDefault="000D033C" w:rsidP="000D033C">
      <w:pPr>
        <w:rPr>
          <w:rFonts w:ascii="VIA Type Office" w:hAnsi="VIA Type Office"/>
          <w:b/>
          <w:sz w:val="17"/>
          <w:szCs w:val="17"/>
        </w:rPr>
      </w:pPr>
    </w:p>
    <w:p w14:paraId="30A7A269" w14:textId="07F8F202" w:rsidR="000D033C" w:rsidRPr="00F4221F" w:rsidRDefault="000D033C" w:rsidP="000D033C">
      <w:pPr>
        <w:rPr>
          <w:rFonts w:ascii="VIA Type Office" w:hAnsi="VIA Type Office"/>
          <w:b/>
          <w:sz w:val="17"/>
          <w:szCs w:val="17"/>
        </w:rPr>
      </w:pPr>
      <w:r w:rsidRPr="00F4221F">
        <w:rPr>
          <w:rFonts w:ascii="VIA Type Office" w:hAnsi="VIA Type Office"/>
          <w:b/>
          <w:sz w:val="17"/>
          <w:szCs w:val="17"/>
        </w:rPr>
        <w:t>Forskningsleder i programmet</w:t>
      </w:r>
    </w:p>
    <w:p w14:paraId="2A0E6A24" w14:textId="642F8308" w:rsidR="000D033C" w:rsidRPr="00F4221F" w:rsidRDefault="000D033C" w:rsidP="000D033C">
      <w:pPr>
        <w:rPr>
          <w:rFonts w:ascii="VIA Type Office" w:hAnsi="VIA Type Office"/>
          <w:sz w:val="17"/>
          <w:szCs w:val="17"/>
        </w:rPr>
      </w:pPr>
      <w:r w:rsidRPr="00F4221F">
        <w:rPr>
          <w:rFonts w:ascii="VIA Type Office" w:hAnsi="VIA Type Office"/>
          <w:sz w:val="17"/>
          <w:szCs w:val="17"/>
        </w:rPr>
        <w:t>Lisbeth Lunde Frederiksen, ph.d.</w:t>
      </w:r>
    </w:p>
    <w:p w14:paraId="060AB24F" w14:textId="77777777" w:rsidR="000D033C" w:rsidRPr="00F4221F" w:rsidRDefault="000D033C" w:rsidP="000D033C">
      <w:pPr>
        <w:rPr>
          <w:rFonts w:ascii="VIA Type Office" w:hAnsi="VIA Type Office"/>
          <w:sz w:val="17"/>
          <w:szCs w:val="17"/>
        </w:rPr>
      </w:pPr>
      <w:r w:rsidRPr="00F4221F">
        <w:rPr>
          <w:rFonts w:ascii="VIA Type Office" w:hAnsi="VIA Type Office"/>
          <w:sz w:val="17"/>
          <w:szCs w:val="17"/>
        </w:rPr>
        <w:sym w:font="Webdings" w:char="F09B"/>
      </w:r>
      <w:r w:rsidRPr="00F4221F">
        <w:rPr>
          <w:rFonts w:ascii="VIA Type Office" w:hAnsi="VIA Type Office"/>
          <w:sz w:val="17"/>
          <w:szCs w:val="17"/>
        </w:rPr>
        <w:t xml:space="preserve"> </w:t>
      </w:r>
      <w:bookmarkStart w:id="1" w:name="_GoBack"/>
      <w:r w:rsidR="000A1A23">
        <w:fldChar w:fldCharType="begin"/>
      </w:r>
      <w:r w:rsidR="000A1A23">
        <w:instrText xml:space="preserve"> HYPERLINK "mailto:lluf@via.dk" </w:instrText>
      </w:r>
      <w:r w:rsidR="000A1A23">
        <w:fldChar w:fldCharType="separate"/>
      </w:r>
      <w:r w:rsidRPr="00F4221F">
        <w:rPr>
          <w:rStyle w:val="Hyperlink"/>
          <w:rFonts w:ascii="VIA Type Office" w:hAnsi="VIA Type Office"/>
          <w:sz w:val="17"/>
          <w:szCs w:val="17"/>
        </w:rPr>
        <w:t>lluf@via.dk</w:t>
      </w:r>
      <w:r w:rsidR="000A1A23">
        <w:rPr>
          <w:rStyle w:val="Hyperlink"/>
          <w:rFonts w:ascii="VIA Type Office" w:hAnsi="VIA Type Office"/>
          <w:sz w:val="17"/>
          <w:szCs w:val="17"/>
        </w:rPr>
        <w:fldChar w:fldCharType="end"/>
      </w:r>
      <w:bookmarkEnd w:id="1"/>
    </w:p>
    <w:p w14:paraId="63674242" w14:textId="374CDF90" w:rsidR="000D033C" w:rsidRDefault="000D033C" w:rsidP="000D033C">
      <w:pPr>
        <w:rPr>
          <w:rFonts w:ascii="VIA Type Office" w:hAnsi="VIA Type Office"/>
          <w:sz w:val="17"/>
          <w:szCs w:val="17"/>
        </w:rPr>
      </w:pPr>
      <w:r w:rsidRPr="00F4221F">
        <w:rPr>
          <w:rFonts w:ascii="VIA Type Office" w:hAnsi="VIA Type Office"/>
          <w:sz w:val="17"/>
          <w:szCs w:val="17"/>
        </w:rPr>
        <w:sym w:font="Webdings" w:char="F0CB"/>
      </w:r>
      <w:r w:rsidRPr="00F4221F">
        <w:rPr>
          <w:rFonts w:ascii="VIA Type Office" w:hAnsi="VIA Type Office"/>
          <w:sz w:val="17"/>
          <w:szCs w:val="17"/>
        </w:rPr>
        <w:t xml:space="preserve"> 87551705</w:t>
      </w:r>
    </w:p>
    <w:p w14:paraId="060FFDFD" w14:textId="45C2F180" w:rsidR="00FF73D7" w:rsidRDefault="00FF73D7" w:rsidP="000D033C">
      <w:pPr>
        <w:rPr>
          <w:rFonts w:ascii="VIA Type Office" w:hAnsi="VIA Type Office"/>
          <w:sz w:val="17"/>
          <w:szCs w:val="17"/>
        </w:rPr>
      </w:pPr>
      <w:r>
        <w:rPr>
          <w:rFonts w:ascii="VIA Type Office" w:hAnsi="VIA Type Office"/>
          <w:noProof/>
          <w:sz w:val="17"/>
          <w:szCs w:val="17"/>
        </w:rPr>
        <w:drawing>
          <wp:anchor distT="0" distB="0" distL="114300" distR="114300" simplePos="0" relativeHeight="251667456" behindDoc="1" locked="0" layoutInCell="1" allowOverlap="1" wp14:anchorId="56858136" wp14:editId="273C3BC5">
            <wp:simplePos x="0" y="0"/>
            <wp:positionH relativeFrom="column">
              <wp:posOffset>22860</wp:posOffset>
            </wp:positionH>
            <wp:positionV relativeFrom="paragraph">
              <wp:posOffset>49530</wp:posOffset>
            </wp:positionV>
            <wp:extent cx="828675" cy="828675"/>
            <wp:effectExtent l="0" t="0" r="9525" b="9525"/>
            <wp:wrapTight wrapText="bothSides">
              <wp:wrapPolygon edited="0">
                <wp:start x="0" y="0"/>
                <wp:lineTo x="0" y="21352"/>
                <wp:lineTo x="21352" y="21352"/>
                <wp:lineTo x="21352" y="0"/>
                <wp:lineTo x="0" y="0"/>
              </wp:wrapPolygon>
            </wp:wrapTight>
            <wp:docPr id="1" name="Billede 1" descr="Lisbeth Lunde Frederi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p w14:paraId="78A7B094" w14:textId="76841FC0" w:rsidR="00FF73D7" w:rsidRDefault="00FF73D7" w:rsidP="000D033C">
      <w:pPr>
        <w:rPr>
          <w:rFonts w:ascii="VIA Type Office" w:hAnsi="VIA Type Office"/>
          <w:sz w:val="17"/>
          <w:szCs w:val="17"/>
        </w:rPr>
      </w:pPr>
    </w:p>
    <w:p w14:paraId="159BA3D5" w14:textId="0EE8D063" w:rsidR="00FF73D7" w:rsidRDefault="00FF73D7" w:rsidP="000D033C">
      <w:pPr>
        <w:rPr>
          <w:rFonts w:ascii="VIA Type Office" w:hAnsi="VIA Type Office"/>
          <w:sz w:val="17"/>
          <w:szCs w:val="17"/>
        </w:rPr>
      </w:pPr>
    </w:p>
    <w:p w14:paraId="148F2DAD" w14:textId="53D7F2CE" w:rsidR="00FF73D7" w:rsidRDefault="00FF73D7" w:rsidP="000D033C">
      <w:pPr>
        <w:rPr>
          <w:rFonts w:ascii="VIA Type Office" w:hAnsi="VIA Type Office"/>
          <w:sz w:val="17"/>
          <w:szCs w:val="17"/>
        </w:rPr>
      </w:pPr>
    </w:p>
    <w:p w14:paraId="1E8AA214" w14:textId="77777777" w:rsidR="00FF73D7" w:rsidRDefault="00FF73D7" w:rsidP="000D033C">
      <w:pPr>
        <w:rPr>
          <w:rFonts w:ascii="VIA Type Office" w:hAnsi="VIA Type Office"/>
          <w:sz w:val="17"/>
          <w:szCs w:val="17"/>
        </w:rPr>
      </w:pPr>
    </w:p>
    <w:p w14:paraId="1879F329" w14:textId="77777777" w:rsidR="00F4221F" w:rsidRPr="00F4221F" w:rsidRDefault="00F4221F" w:rsidP="000D033C">
      <w:pPr>
        <w:rPr>
          <w:rFonts w:ascii="VIA Type Office" w:hAnsi="VIA Type Office"/>
          <w:sz w:val="17"/>
          <w:szCs w:val="17"/>
        </w:rPr>
      </w:pPr>
    </w:p>
    <w:p w14:paraId="4B8912D0" w14:textId="77777777" w:rsidR="00FF73D7" w:rsidRDefault="00FF73D7" w:rsidP="000D033C"/>
    <w:p w14:paraId="7228AF6E" w14:textId="77777777" w:rsidR="00FF73D7" w:rsidRDefault="00FF73D7" w:rsidP="000D033C"/>
    <w:p w14:paraId="0B65DBB6" w14:textId="64A39219" w:rsidR="000D033C" w:rsidRPr="00F4221F" w:rsidRDefault="000A1A23" w:rsidP="000D033C">
      <w:pPr>
        <w:rPr>
          <w:rStyle w:val="Hyperlink"/>
          <w:rFonts w:ascii="VIA Type Office" w:hAnsi="VIA Type Office"/>
          <w:sz w:val="17"/>
          <w:szCs w:val="17"/>
        </w:rPr>
      </w:pPr>
      <w:hyperlink r:id="rId13" w:history="1">
        <w:r w:rsidR="000D033C" w:rsidRPr="00F4221F">
          <w:rPr>
            <w:rStyle w:val="Hyperlink"/>
            <w:rFonts w:ascii="VIA Type Office" w:hAnsi="VIA Type Office"/>
            <w:sz w:val="17"/>
            <w:szCs w:val="17"/>
          </w:rPr>
          <w:t>Se alle programmets videnmedarbejdere</w:t>
        </w:r>
      </w:hyperlink>
      <w:r w:rsidR="000D033C" w:rsidRPr="00F4221F">
        <w:rPr>
          <w:rFonts w:ascii="VIA Type Office" w:hAnsi="VIA Type Office"/>
          <w:sz w:val="17"/>
          <w:szCs w:val="17"/>
        </w:rPr>
        <w:t xml:space="preserve">  </w:t>
      </w:r>
    </w:p>
    <w:p w14:paraId="5DAA80A6" w14:textId="1104B666" w:rsidR="000D033C" w:rsidRPr="00F4221F" w:rsidRDefault="000A1A23" w:rsidP="000D033C">
      <w:pPr>
        <w:rPr>
          <w:rFonts w:ascii="VIA Type Office" w:hAnsi="VIA Type Office"/>
          <w:sz w:val="17"/>
          <w:szCs w:val="17"/>
        </w:rPr>
      </w:pPr>
      <w:hyperlink r:id="rId14" w:history="1">
        <w:r w:rsidR="000D033C" w:rsidRPr="00F4221F">
          <w:rPr>
            <w:rStyle w:val="Hyperlink"/>
            <w:rFonts w:ascii="VIA Type Office" w:hAnsi="VIA Type Office"/>
            <w:sz w:val="17"/>
            <w:szCs w:val="17"/>
          </w:rPr>
          <w:t>Læs mere om forskningsprogrammet på vores hjemmeside</w:t>
        </w:r>
      </w:hyperlink>
      <w:r w:rsidR="000D033C" w:rsidRPr="00F4221F">
        <w:rPr>
          <w:rFonts w:ascii="VIA Type Office" w:hAnsi="VIA Type Office"/>
          <w:sz w:val="17"/>
          <w:szCs w:val="17"/>
        </w:rPr>
        <w:t xml:space="preserve"> </w:t>
      </w:r>
    </w:p>
    <w:p w14:paraId="71164E99" w14:textId="7EEE1932" w:rsidR="000D033C" w:rsidRPr="00F4221F" w:rsidRDefault="000D033C" w:rsidP="000D033C">
      <w:pPr>
        <w:rPr>
          <w:rFonts w:ascii="VIA Type Office" w:hAnsi="VIA Type Office"/>
          <w:sz w:val="17"/>
          <w:szCs w:val="17"/>
        </w:rPr>
      </w:pPr>
      <w:r w:rsidRPr="00F4221F">
        <w:rPr>
          <w:rFonts w:ascii="VIA Type Office" w:hAnsi="VIA Type Office"/>
          <w:sz w:val="17"/>
          <w:szCs w:val="17"/>
        </w:rPr>
        <w:t>Se programmets præsentationsfil</w:t>
      </w:r>
      <w:r w:rsidR="00FF73D7">
        <w:rPr>
          <w:rFonts w:ascii="VIA Type Office" w:hAnsi="VIA Type Office"/>
          <w:sz w:val="17"/>
          <w:szCs w:val="17"/>
        </w:rPr>
        <w:t>m:</w:t>
      </w:r>
      <w:r w:rsidRPr="00F4221F">
        <w:rPr>
          <w:rFonts w:ascii="VIA Type Office" w:hAnsi="VIA Type Office"/>
          <w:sz w:val="17"/>
          <w:szCs w:val="17"/>
        </w:rPr>
        <w:t xml:space="preserve">  </w:t>
      </w:r>
      <w:hyperlink r:id="rId15" w:history="1">
        <w:r w:rsidRPr="00F4221F">
          <w:rPr>
            <w:rStyle w:val="Hyperlink"/>
            <w:rFonts w:ascii="VIA Type Office" w:hAnsi="VIA Type Office"/>
            <w:sz w:val="17"/>
            <w:szCs w:val="17"/>
          </w:rPr>
          <w:t>Forskning i vejledning og mentorskab - YouTube</w:t>
        </w:r>
      </w:hyperlink>
    </w:p>
    <w:p w14:paraId="7FD22BCE" w14:textId="77777777" w:rsidR="000D033C" w:rsidRPr="00F4221F" w:rsidRDefault="000D033C" w:rsidP="000D033C">
      <w:pPr>
        <w:rPr>
          <w:rFonts w:ascii="VIA Type Office" w:hAnsi="VIA Type Office"/>
          <w:sz w:val="17"/>
          <w:szCs w:val="17"/>
        </w:rPr>
      </w:pPr>
    </w:p>
    <w:p w14:paraId="3CE77127" w14:textId="77777777" w:rsidR="000D033C" w:rsidRDefault="000D033C" w:rsidP="000D033C">
      <w:pPr>
        <w:spacing w:line="240" w:lineRule="auto"/>
        <w:rPr>
          <w:rFonts w:ascii="VIA Type Office" w:hAnsi="VIA Type Office"/>
          <w:sz w:val="17"/>
          <w:szCs w:val="17"/>
        </w:rPr>
        <w:sectPr w:rsidR="000D033C" w:rsidSect="00E05A86">
          <w:headerReference w:type="default" r:id="rId16"/>
          <w:footerReference w:type="default" r:id="rId17"/>
          <w:headerReference w:type="first" r:id="rId18"/>
          <w:type w:val="continuous"/>
          <w:pgSz w:w="11906" w:h="16838"/>
          <w:pgMar w:top="1134" w:right="1134" w:bottom="1701" w:left="1134" w:header="567" w:footer="584" w:gutter="0"/>
          <w:cols w:space="708"/>
          <w:titlePg/>
          <w:docGrid w:linePitch="272"/>
        </w:sectPr>
      </w:pPr>
    </w:p>
    <w:p w14:paraId="2242FF3B" w14:textId="56BC29A7" w:rsidR="000E0C27" w:rsidRPr="004C4DBF" w:rsidRDefault="000D033C" w:rsidP="004C4DBF">
      <w:pPr>
        <w:rPr>
          <w:rStyle w:val="Typografi2"/>
          <w:rFonts w:ascii="VIA Type Office" w:hAnsi="VIA Type Office"/>
          <w:color w:val="auto"/>
          <w:lang w:val="da-DK"/>
        </w:rPr>
      </w:pPr>
      <w:r>
        <w:br w:type="page"/>
      </w:r>
    </w:p>
    <w:p w14:paraId="5318DD97" w14:textId="51F8059F" w:rsidR="006837A8" w:rsidRPr="00710504" w:rsidRDefault="006837A8" w:rsidP="006837A8">
      <w:pPr>
        <w:pStyle w:val="Typografi1"/>
        <w:rPr>
          <w:rFonts w:ascii="VIA Type Black" w:hAnsi="VIA Type Black"/>
          <w:color w:val="FF9164" w:themeColor="accent2"/>
          <w:lang w:val="da-DK"/>
        </w:rPr>
      </w:pPr>
      <w:bookmarkStart w:id="6" w:name="_Toc143602480"/>
      <w:bookmarkStart w:id="7" w:name="_Toc107476484"/>
      <w:r w:rsidRPr="00710504">
        <w:rPr>
          <w:rFonts w:ascii="VIA Type Black" w:hAnsi="VIA Type Black"/>
          <w:color w:val="FF9164" w:themeColor="accent2"/>
          <w:lang w:val="da-DK"/>
        </w:rPr>
        <w:lastRenderedPageBreak/>
        <w:t>Deling af didaktiske designs</w:t>
      </w:r>
      <w:bookmarkEnd w:id="6"/>
      <w:r w:rsidRPr="00710504">
        <w:rPr>
          <w:rFonts w:ascii="VIA Type Black" w:hAnsi="VIA Type Black"/>
          <w:color w:val="FF9164" w:themeColor="accent2"/>
          <w:lang w:val="da-DK"/>
        </w:rPr>
        <w:t xml:space="preserve"> </w:t>
      </w:r>
    </w:p>
    <w:p w14:paraId="7BF9BE12" w14:textId="77777777" w:rsidR="006837A8" w:rsidRDefault="000A1A23" w:rsidP="006837A8">
      <w:pPr>
        <w:pStyle w:val="Typografi1"/>
        <w:jc w:val="center"/>
        <w:rPr>
          <w:rFonts w:ascii="VIA Type Office" w:hAnsi="VIA Type Office"/>
          <w:color w:val="auto"/>
        </w:rPr>
      </w:pPr>
      <w:bookmarkStart w:id="8" w:name="_Toc107476494"/>
      <w:bookmarkStart w:id="9" w:name="_Toc111544694"/>
      <w:bookmarkStart w:id="10" w:name="_Toc111544753"/>
      <w:bookmarkStart w:id="11" w:name="_Toc141251464"/>
      <w:bookmarkStart w:id="12" w:name="_Toc143494695"/>
      <w:bookmarkStart w:id="13" w:name="_Toc143495594"/>
      <w:bookmarkStart w:id="14" w:name="_Toc143496434"/>
      <w:bookmarkStart w:id="15" w:name="_Toc143602481"/>
      <w:r>
        <w:rPr>
          <w:rFonts w:ascii="VIA Type Office" w:eastAsiaTheme="majorEastAsia" w:hAnsi="VIA Type Office"/>
          <w:b/>
          <w:bCs/>
          <w:szCs w:val="28"/>
        </w:rPr>
        <w:pict w14:anchorId="5728CE1B">
          <v:rect id="_x0000_i1049" style="width:481.9pt;height:1.5pt" o:hralign="center" o:hrstd="t" o:hr="t" fillcolor="#a0a0a0" stroked="f"/>
        </w:pict>
      </w:r>
      <w:bookmarkEnd w:id="8"/>
      <w:bookmarkEnd w:id="9"/>
      <w:bookmarkEnd w:id="10"/>
      <w:bookmarkEnd w:id="11"/>
      <w:bookmarkEnd w:id="12"/>
      <w:bookmarkEnd w:id="13"/>
      <w:bookmarkEnd w:id="14"/>
      <w:bookmarkEnd w:id="15"/>
    </w:p>
    <w:p w14:paraId="36FDBF09" w14:textId="77777777" w:rsidR="006837A8" w:rsidRDefault="006837A8" w:rsidP="006837A8">
      <w:pPr>
        <w:spacing w:line="240" w:lineRule="auto"/>
        <w:rPr>
          <w:rFonts w:ascii="VIA Type Office" w:eastAsiaTheme="majorEastAsia" w:hAnsi="VIA Type Office"/>
          <w:b/>
          <w:bCs/>
          <w:color w:val="196455" w:themeColor="accent6" w:themeShade="80"/>
          <w:sz w:val="24"/>
          <w:szCs w:val="24"/>
        </w:rPr>
        <w:sectPr w:rsidR="006837A8">
          <w:type w:val="continuous"/>
          <w:pgSz w:w="11906" w:h="16838"/>
          <w:pgMar w:top="1134" w:right="1134" w:bottom="1701" w:left="1134" w:header="567" w:footer="584" w:gutter="0"/>
          <w:cols w:space="708"/>
        </w:sectPr>
      </w:pPr>
    </w:p>
    <w:p w14:paraId="3F9697E8"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Forskningscenter</w:t>
      </w:r>
    </w:p>
    <w:p w14:paraId="0F4E7EBE" w14:textId="77777777" w:rsidR="006837A8" w:rsidRPr="009553DE" w:rsidRDefault="006837A8" w:rsidP="006837A8">
      <w:pPr>
        <w:rPr>
          <w:rFonts w:ascii="VIA Type Office" w:hAnsi="VIA Type Office"/>
          <w:sz w:val="17"/>
          <w:szCs w:val="17"/>
        </w:rPr>
      </w:pPr>
      <w:r w:rsidRPr="009553DE">
        <w:rPr>
          <w:rFonts w:ascii="VIA Type Office" w:hAnsi="VIA Type Office"/>
          <w:sz w:val="17"/>
          <w:szCs w:val="17"/>
        </w:rPr>
        <w:t>Forskningscenter for pædagogik og dannelse</w:t>
      </w:r>
    </w:p>
    <w:p w14:paraId="5161023C"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5377C5E9">
          <v:rect id="_x0000_i1050" style="width:481.9pt;height:1.5pt" o:hralign="center" o:hrstd="t" o:hr="t" fillcolor="#a0a0a0" stroked="f"/>
        </w:pict>
      </w:r>
    </w:p>
    <w:p w14:paraId="119F8F04"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Forskningsprogram</w:t>
      </w:r>
    </w:p>
    <w:p w14:paraId="313E506A" w14:textId="56C9125B" w:rsidR="006837A8" w:rsidRPr="009553DE" w:rsidRDefault="006D5940" w:rsidP="006837A8">
      <w:pPr>
        <w:rPr>
          <w:rFonts w:ascii="VIA Type Office" w:hAnsi="VIA Type Office"/>
          <w:sz w:val="17"/>
          <w:szCs w:val="17"/>
        </w:rPr>
      </w:pPr>
      <w:r>
        <w:rPr>
          <w:rFonts w:ascii="VIA Type Office" w:hAnsi="VIA Type Office"/>
          <w:sz w:val="17"/>
          <w:szCs w:val="17"/>
        </w:rPr>
        <w:t xml:space="preserve">Program for </w:t>
      </w:r>
      <w:r w:rsidR="00715832">
        <w:rPr>
          <w:rFonts w:ascii="VIA Type Office" w:hAnsi="VIA Type Office"/>
          <w:sz w:val="17"/>
          <w:szCs w:val="17"/>
        </w:rPr>
        <w:t>v</w:t>
      </w:r>
      <w:r w:rsidR="006837A8" w:rsidRPr="009553DE">
        <w:rPr>
          <w:rFonts w:ascii="VIA Type Office" w:hAnsi="VIA Type Office"/>
          <w:sz w:val="17"/>
          <w:szCs w:val="17"/>
        </w:rPr>
        <w:t xml:space="preserve">ejledning og mentorskab </w:t>
      </w:r>
    </w:p>
    <w:p w14:paraId="3E9FC2AE"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34F06F43">
          <v:rect id="_x0000_i1051" style="width:481.9pt;height:1.5pt" o:hralign="center" o:hrstd="t" o:hr="t" fillcolor="#a0a0a0" stroked="f"/>
        </w:pict>
      </w:r>
    </w:p>
    <w:p w14:paraId="11FC74B1"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Projektperiode</w:t>
      </w:r>
    </w:p>
    <w:p w14:paraId="1D1557DC" w14:textId="2D1119E3" w:rsidR="006837A8" w:rsidRPr="009553DE" w:rsidRDefault="006837A8" w:rsidP="006837A8">
      <w:pPr>
        <w:rPr>
          <w:rFonts w:ascii="VIA Type Office" w:hAnsi="VIA Type Office"/>
          <w:sz w:val="17"/>
          <w:szCs w:val="17"/>
        </w:rPr>
      </w:pPr>
      <w:r w:rsidRPr="009553DE">
        <w:rPr>
          <w:rFonts w:ascii="VIA Type Office" w:hAnsi="VIA Type Office"/>
          <w:sz w:val="17"/>
          <w:szCs w:val="17"/>
        </w:rPr>
        <w:t xml:space="preserve">Marts 2022 - </w:t>
      </w:r>
      <w:r w:rsidR="006D5940">
        <w:rPr>
          <w:rFonts w:ascii="VIA Type Office" w:hAnsi="VIA Type Office"/>
          <w:sz w:val="17"/>
          <w:szCs w:val="17"/>
        </w:rPr>
        <w:t>december</w:t>
      </w:r>
      <w:r w:rsidRPr="009553DE">
        <w:rPr>
          <w:rFonts w:ascii="VIA Type Office" w:hAnsi="VIA Type Office"/>
          <w:sz w:val="17"/>
          <w:szCs w:val="17"/>
        </w:rPr>
        <w:t xml:space="preserve"> 2023</w:t>
      </w:r>
    </w:p>
    <w:p w14:paraId="56D8572E"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06E91B3C">
          <v:rect id="_x0000_i1052" style="width:481.9pt;height:1.5pt" o:hralign="center" o:hrstd="t" o:hr="t" fillcolor="#a0a0a0" stroked="f"/>
        </w:pict>
      </w:r>
    </w:p>
    <w:p w14:paraId="44956BC2"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Baggrund</w:t>
      </w:r>
    </w:p>
    <w:p w14:paraId="3353C878"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 xml:space="preserve">I det tidligere projekt undervisningsformater i videregående uddannelser indgik en forundersøgelse om eksisterende praksisser blandt undervisere vedr.  og anvendelse af egen og andres undervisning; planer, forløb, materialer, strukturer, osv. Hensigten var at få indblik i, ud fra et underviserperspektiv, hvad der deles, hvordan og hvorfor - og dermed viden om de translationsprocesser, der er virksomme, når undervisere af sig selv vælger at dele og genanvende hinandens undervisning. Undersøgelsen tog afsæt i en institutionaliseret rammesætning, som indebar, at man i VIA skulle udarbejde prøvehandlinger for udvikling af delbare undervisningsformater. Trods den udleverede skabelon til beskrivelse af sådanne formater eller læringsdesign var der stor forskel på beskrivelser både mht. hensigt, metoder og indhold. </w:t>
      </w:r>
    </w:p>
    <w:p w14:paraId="303E7903"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 xml:space="preserve">Gennem en tematisk analyse blev begrebet didaktisk råderum et centralt tema. En pointe var, at det både forudsætter formgiverens bestræbelse på at udforme et læringsdesign med en vis fleksibilitet og mulighed for videreudvikling, og at genanvenderen er motiveret for at kunne agere didaktisk i et vist omfang inden for designets rammer, netop for at udvikle og gøre designet kontekstsensitivt. En pointe var også, at råderummet ikke nødvendigvis skal være så stort som muligt, men at det ideelt set afbalanceres/justeres mellem formgivers genanvendelsers muligheder og præferencer, typisk i en delingsproces i de konkrete tilfælde. Et råderum er desuden betinget af formgivernes </w:t>
      </w:r>
      <w:proofErr w:type="spellStart"/>
      <w:r w:rsidRPr="009553DE">
        <w:rPr>
          <w:rFonts w:ascii="VIA Type Office" w:hAnsi="VIA Type Office"/>
          <w:sz w:val="17"/>
          <w:szCs w:val="17"/>
        </w:rPr>
        <w:t>tilskrivelse</w:t>
      </w:r>
      <w:proofErr w:type="spellEnd"/>
      <w:r w:rsidRPr="009553DE">
        <w:rPr>
          <w:rFonts w:ascii="VIA Type Office" w:hAnsi="VIA Type Office"/>
          <w:sz w:val="17"/>
          <w:szCs w:val="17"/>
        </w:rPr>
        <w:t xml:space="preserve"> af ressourcer i designet, men også betinget af genanvenderens translationskompetence, engagement, motivation og muligheder for positionering. De ressourcer, der tilskrives fra formgivers side, kan både fremstå som regulerende og deklarerende og de kan være frivillige, ligesom de kan være detaljerede eller kortfattede.</w:t>
      </w:r>
    </w:p>
    <w:p w14:paraId="67B544A0"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Som en fortsættelse af projektet vil dette projekt sætte fokus på underviseres selvvalgte delingspraksis og der</w:t>
      </w:r>
      <w:r w:rsidRPr="009553DE">
        <w:rPr>
          <w:rFonts w:ascii="VIA Type Office" w:hAnsi="VIA Type Office"/>
          <w:sz w:val="17"/>
          <w:szCs w:val="17"/>
        </w:rPr>
        <w:t>med undersøge deres handlinger, sprog og måder at relatere sig til hinanden på (</w:t>
      </w:r>
      <w:proofErr w:type="spellStart"/>
      <w:r w:rsidRPr="009553DE">
        <w:rPr>
          <w:rFonts w:ascii="VIA Type Office" w:hAnsi="VIA Type Office"/>
          <w:sz w:val="17"/>
          <w:szCs w:val="17"/>
        </w:rPr>
        <w:t>sayings</w:t>
      </w:r>
      <w:proofErr w:type="spellEnd"/>
      <w:r w:rsidRPr="009553DE">
        <w:rPr>
          <w:rFonts w:ascii="VIA Type Office" w:hAnsi="VIA Type Office"/>
          <w:sz w:val="17"/>
          <w:szCs w:val="17"/>
        </w:rPr>
        <w:t xml:space="preserve">, </w:t>
      </w:r>
      <w:proofErr w:type="spellStart"/>
      <w:r w:rsidRPr="009553DE">
        <w:rPr>
          <w:rFonts w:ascii="VIA Type Office" w:hAnsi="VIA Type Office"/>
          <w:sz w:val="17"/>
          <w:szCs w:val="17"/>
        </w:rPr>
        <w:t>doings</w:t>
      </w:r>
      <w:proofErr w:type="spellEnd"/>
      <w:r w:rsidRPr="009553DE">
        <w:rPr>
          <w:rFonts w:ascii="VIA Type Office" w:hAnsi="VIA Type Office"/>
          <w:sz w:val="17"/>
          <w:szCs w:val="17"/>
        </w:rPr>
        <w:t xml:space="preserve">, </w:t>
      </w:r>
      <w:proofErr w:type="spellStart"/>
      <w:r w:rsidRPr="009553DE">
        <w:rPr>
          <w:rFonts w:ascii="VIA Type Office" w:hAnsi="VIA Type Office"/>
          <w:sz w:val="17"/>
          <w:szCs w:val="17"/>
        </w:rPr>
        <w:t>relatings</w:t>
      </w:r>
      <w:proofErr w:type="spellEnd"/>
      <w:r w:rsidRPr="009553DE">
        <w:rPr>
          <w:rFonts w:ascii="VIA Type Office" w:hAnsi="VIA Type Office"/>
          <w:sz w:val="17"/>
          <w:szCs w:val="17"/>
        </w:rPr>
        <w:t xml:space="preserve">, se </w:t>
      </w:r>
      <w:proofErr w:type="spellStart"/>
      <w:r w:rsidRPr="009553DE">
        <w:rPr>
          <w:rFonts w:ascii="VIA Type Office" w:hAnsi="VIA Type Office"/>
          <w:sz w:val="17"/>
          <w:szCs w:val="17"/>
        </w:rPr>
        <w:t>Kemmis</w:t>
      </w:r>
      <w:proofErr w:type="spellEnd"/>
      <w:r w:rsidRPr="009553DE">
        <w:rPr>
          <w:rFonts w:ascii="VIA Type Office" w:hAnsi="VIA Type Office"/>
          <w:sz w:val="17"/>
          <w:szCs w:val="17"/>
        </w:rPr>
        <w:t>, 2014; Aspfors et al, 2022) i den forbindelse. Hensigten er at undersøge, hvad der fremmer en ubundet, selvmotiveret og produktiv delingspraksis med oplevelsen af didaktisk råderum. Formålet er således at identificere faktorer, der er virksomme for og understøtter en sådan delingspraksis og på denne baggrund formulere overordnede principper, som kan kvalificere delingspraksis og dermed formgivning, deling og genanvendelse af didaktiske design</w:t>
      </w:r>
    </w:p>
    <w:p w14:paraId="3016947A"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37C6819F">
          <v:rect id="_x0000_i1053" style="width:481.9pt;height:1.5pt" o:hrstd="t" o:hr="t" fillcolor="#a0a0a0" stroked="f"/>
        </w:pict>
      </w:r>
    </w:p>
    <w:p w14:paraId="6D4AEACD"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Forskningsspørgsmål</w:t>
      </w:r>
    </w:p>
    <w:p w14:paraId="6E1EBC8C"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 xml:space="preserve">Hvad karakteriserer delingspraksis blandt professionshøjskoleundervisere, der på eget initiativ formgiver, deler og genanvender didaktiske designs? </w:t>
      </w:r>
    </w:p>
    <w:p w14:paraId="2C342D4A" w14:textId="77777777" w:rsidR="006837A8" w:rsidRPr="009553DE" w:rsidRDefault="006837A8" w:rsidP="00AE3D5B">
      <w:pPr>
        <w:rPr>
          <w:rFonts w:ascii="VIA Type Office" w:hAnsi="VIA Type Office"/>
          <w:sz w:val="17"/>
          <w:szCs w:val="17"/>
        </w:rPr>
      </w:pPr>
    </w:p>
    <w:p w14:paraId="63E59DB3" w14:textId="77777777" w:rsidR="006D5940" w:rsidRDefault="006837A8" w:rsidP="00AE3D5B">
      <w:pPr>
        <w:rPr>
          <w:rFonts w:ascii="VIA Type Office" w:hAnsi="VIA Type Office"/>
          <w:sz w:val="17"/>
          <w:szCs w:val="17"/>
        </w:rPr>
      </w:pPr>
      <w:r w:rsidRPr="009553DE">
        <w:rPr>
          <w:rFonts w:ascii="VIA Type Office" w:hAnsi="VIA Type Office"/>
          <w:sz w:val="17"/>
          <w:szCs w:val="17"/>
        </w:rPr>
        <w:t xml:space="preserve">Besvarelsen af forskningsspørgsmålet indebærer en undersøgelse ledt af følgende undersøgelsesspørgsmål: </w:t>
      </w:r>
    </w:p>
    <w:p w14:paraId="0A8DACDF" w14:textId="77777777" w:rsidR="00AE3D5B" w:rsidRDefault="006837A8" w:rsidP="00AE3D5B">
      <w:pPr>
        <w:pStyle w:val="Listeafsnit"/>
        <w:numPr>
          <w:ilvl w:val="0"/>
          <w:numId w:val="30"/>
        </w:numPr>
        <w:rPr>
          <w:rFonts w:ascii="VIA Type Office" w:hAnsi="VIA Type Office"/>
          <w:sz w:val="17"/>
          <w:szCs w:val="17"/>
        </w:rPr>
      </w:pPr>
      <w:r w:rsidRPr="00AE3D5B">
        <w:rPr>
          <w:rFonts w:ascii="VIA Type Office" w:hAnsi="VIA Type Office"/>
          <w:sz w:val="17"/>
          <w:szCs w:val="17"/>
        </w:rPr>
        <w:t>Hvad kendetegner undervisernes tale om, handlinger og relationer til hinanden i forbindelse med selvvalgt deling af didaktiske design?</w:t>
      </w:r>
    </w:p>
    <w:p w14:paraId="5CA1C30D" w14:textId="721E2C12" w:rsidR="006837A8" w:rsidRPr="00AE3D5B" w:rsidRDefault="006837A8" w:rsidP="00AE3D5B">
      <w:pPr>
        <w:pStyle w:val="Listeafsnit"/>
        <w:numPr>
          <w:ilvl w:val="0"/>
          <w:numId w:val="30"/>
        </w:numPr>
        <w:rPr>
          <w:rFonts w:ascii="VIA Type Office" w:hAnsi="VIA Type Office"/>
          <w:sz w:val="17"/>
          <w:szCs w:val="17"/>
        </w:rPr>
      </w:pPr>
      <w:r w:rsidRPr="00AE3D5B">
        <w:rPr>
          <w:rFonts w:ascii="VIA Type Office" w:hAnsi="VIA Type Office"/>
          <w:sz w:val="17"/>
          <w:szCs w:val="17"/>
        </w:rPr>
        <w:t>I hvor høj grad bidrager delingspraksisserne til udviklingsbaseret/professionel didaktisk praksis?</w:t>
      </w:r>
    </w:p>
    <w:p w14:paraId="44C4AC07"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55678CC6">
          <v:rect id="_x0000_i1054" style="width:481.9pt;height:1.5pt" o:hrstd="t" o:hr="t" fillcolor="#a0a0a0" stroked="f"/>
        </w:pict>
      </w:r>
    </w:p>
    <w:p w14:paraId="48086E5F"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Forventede resultater</w:t>
      </w:r>
    </w:p>
    <w:p w14:paraId="067F0696"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 xml:space="preserve">Viden om, hvilke praksisarkitekturer der fremmer delingspraksis, der bidrager til udviklingsbaseret/professionel didaktisk praksis </w:t>
      </w:r>
    </w:p>
    <w:p w14:paraId="522C5453"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009063DF">
          <v:rect id="_x0000_i1055" style="width:481.9pt;height:1.5pt" o:hrstd="t" o:hr="t" fillcolor="#a0a0a0" stroked="f"/>
        </w:pict>
      </w:r>
    </w:p>
    <w:p w14:paraId="09ABD7F6"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Genstandsfelt</w:t>
      </w:r>
    </w:p>
    <w:p w14:paraId="2088A9BF"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Frivillig delingspraksis</w:t>
      </w:r>
    </w:p>
    <w:p w14:paraId="35E4D2C3"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3E54109E">
          <v:rect id="_x0000_i1056" style="width:481.9pt;height:1.5pt" o:hrstd="t" o:hr="t" fillcolor="#a0a0a0" stroked="f"/>
        </w:pict>
      </w:r>
    </w:p>
    <w:p w14:paraId="26765C88"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Kontakt</w:t>
      </w:r>
    </w:p>
    <w:p w14:paraId="25C89125"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Lisbeth Lunde Freder</w:t>
      </w:r>
      <w:r>
        <w:rPr>
          <w:rFonts w:ascii="VIA Type Office" w:hAnsi="VIA Type Office"/>
          <w:sz w:val="17"/>
          <w:szCs w:val="17"/>
        </w:rPr>
        <w:t>iksen</w:t>
      </w:r>
    </w:p>
    <w:p w14:paraId="1A74F3B6" w14:textId="77777777" w:rsidR="006837A8" w:rsidRPr="009553DE" w:rsidRDefault="006837A8" w:rsidP="00AE3D5B">
      <w:pPr>
        <w:rPr>
          <w:rFonts w:ascii="VIA Type Office" w:hAnsi="VIA Type Office"/>
          <w:sz w:val="17"/>
          <w:szCs w:val="17"/>
        </w:rPr>
      </w:pPr>
      <w:r w:rsidRPr="00891BB9">
        <w:sym w:font="Webdings" w:char="F09B"/>
      </w:r>
      <w:r w:rsidRPr="009553DE">
        <w:rPr>
          <w:rFonts w:ascii="VIA Type Office" w:hAnsi="VIA Type Office"/>
          <w:sz w:val="17"/>
          <w:szCs w:val="17"/>
        </w:rPr>
        <w:t xml:space="preserve"> </w:t>
      </w:r>
      <w:hyperlink r:id="rId19" w:history="1">
        <w:r w:rsidRPr="009553DE">
          <w:rPr>
            <w:rStyle w:val="Hyperlink"/>
            <w:rFonts w:ascii="VIA Type Office" w:hAnsi="VIA Type Office"/>
            <w:sz w:val="17"/>
            <w:szCs w:val="17"/>
          </w:rPr>
          <w:t>lluf@via.dk</w:t>
        </w:r>
      </w:hyperlink>
      <w:r w:rsidRPr="009553DE">
        <w:rPr>
          <w:rFonts w:ascii="VIA Type Office" w:hAnsi="VIA Type Office"/>
          <w:sz w:val="17"/>
          <w:szCs w:val="17"/>
        </w:rPr>
        <w:t xml:space="preserve"> </w:t>
      </w:r>
    </w:p>
    <w:p w14:paraId="13B65A99" w14:textId="77777777" w:rsidR="006837A8" w:rsidRDefault="006837A8" w:rsidP="00AE3D5B">
      <w:pPr>
        <w:rPr>
          <w:rStyle w:val="Hyperlink"/>
          <w:rFonts w:ascii="VIA Type Office" w:hAnsi="VIA Type Office"/>
          <w:sz w:val="17"/>
          <w:szCs w:val="17"/>
        </w:rPr>
      </w:pPr>
    </w:p>
    <w:p w14:paraId="55BE4C03" w14:textId="77777777" w:rsidR="006837A8" w:rsidRPr="009553DE" w:rsidRDefault="006837A8" w:rsidP="00AE3D5B">
      <w:pPr>
        <w:rPr>
          <w:rStyle w:val="Hyperlink"/>
          <w:rFonts w:ascii="VIA Type Office" w:hAnsi="VIA Type Office"/>
          <w:color w:val="auto"/>
          <w:sz w:val="17"/>
          <w:szCs w:val="17"/>
          <w:u w:val="none"/>
          <w:lang w:val="en-US"/>
        </w:rPr>
      </w:pPr>
      <w:r w:rsidRPr="009553DE">
        <w:rPr>
          <w:rStyle w:val="Hyperlink"/>
          <w:rFonts w:ascii="VIA Type Office" w:hAnsi="VIA Type Office"/>
          <w:color w:val="auto"/>
          <w:sz w:val="17"/>
          <w:szCs w:val="17"/>
          <w:u w:val="none"/>
          <w:lang w:val="en-US"/>
        </w:rPr>
        <w:t>Thomas Iskov</w:t>
      </w:r>
    </w:p>
    <w:p w14:paraId="00770448" w14:textId="3FE097E0" w:rsidR="006837A8" w:rsidRPr="009553DE" w:rsidRDefault="00891BB9" w:rsidP="00AE3D5B">
      <w:pPr>
        <w:rPr>
          <w:rFonts w:ascii="VIA Type Office" w:hAnsi="VIA Type Office"/>
          <w:sz w:val="17"/>
          <w:szCs w:val="17"/>
          <w:lang w:val="en-US"/>
        </w:rPr>
      </w:pPr>
      <w:r w:rsidRPr="00891BB9">
        <w:sym w:font="Webdings" w:char="F09B"/>
      </w:r>
      <w:r w:rsidR="006837A8" w:rsidRPr="009553DE">
        <w:rPr>
          <w:rFonts w:ascii="VIA Type Office" w:hAnsi="VIA Type Office"/>
          <w:sz w:val="17"/>
          <w:szCs w:val="17"/>
          <w:lang w:val="en-US"/>
        </w:rPr>
        <w:t xml:space="preserve"> </w:t>
      </w:r>
      <w:hyperlink r:id="rId20" w:history="1">
        <w:r w:rsidR="006837A8" w:rsidRPr="009553DE">
          <w:rPr>
            <w:rStyle w:val="Hyperlink"/>
            <w:rFonts w:ascii="VIA Type Office" w:hAnsi="VIA Type Office"/>
            <w:sz w:val="17"/>
            <w:szCs w:val="17"/>
            <w:lang w:val="en-US"/>
          </w:rPr>
          <w:t>tisk@via.dk</w:t>
        </w:r>
      </w:hyperlink>
    </w:p>
    <w:p w14:paraId="70EBF4ED" w14:textId="77777777" w:rsidR="006837A8" w:rsidRPr="009553DE" w:rsidRDefault="006837A8" w:rsidP="00AE3D5B">
      <w:pPr>
        <w:rPr>
          <w:rFonts w:ascii="VIA Type Office" w:hAnsi="VIA Type Office"/>
          <w:sz w:val="17"/>
          <w:szCs w:val="17"/>
          <w:lang w:val="en-US"/>
        </w:rPr>
      </w:pPr>
    </w:p>
    <w:p w14:paraId="27201FD6" w14:textId="77777777" w:rsidR="006837A8" w:rsidRPr="006837A8" w:rsidRDefault="006837A8" w:rsidP="00AE3D5B">
      <w:pPr>
        <w:rPr>
          <w:rFonts w:ascii="VIA Type Office" w:hAnsi="VIA Type Office"/>
          <w:sz w:val="17"/>
          <w:szCs w:val="17"/>
          <w:lang w:val="en-US"/>
        </w:rPr>
      </w:pPr>
      <w:r w:rsidRPr="006837A8">
        <w:rPr>
          <w:rFonts w:ascii="VIA Type Office" w:hAnsi="VIA Type Office"/>
          <w:sz w:val="17"/>
          <w:szCs w:val="17"/>
          <w:lang w:val="en-US"/>
        </w:rPr>
        <w:t>Verner Larsen</w:t>
      </w:r>
    </w:p>
    <w:p w14:paraId="16721DCD" w14:textId="7DC267DE" w:rsidR="006837A8" w:rsidRPr="009553DE" w:rsidRDefault="00891BB9" w:rsidP="00AE3D5B">
      <w:pPr>
        <w:rPr>
          <w:rFonts w:ascii="VIA Type Office" w:hAnsi="VIA Type Office"/>
          <w:sz w:val="17"/>
          <w:szCs w:val="17"/>
        </w:rPr>
      </w:pPr>
      <w:r w:rsidRPr="00891BB9">
        <w:sym w:font="Webdings" w:char="F09B"/>
      </w:r>
      <w:r w:rsidR="006837A8" w:rsidRPr="009553DE">
        <w:rPr>
          <w:rFonts w:ascii="VIA Type Office" w:hAnsi="VIA Type Office"/>
          <w:sz w:val="17"/>
          <w:szCs w:val="17"/>
        </w:rPr>
        <w:t xml:space="preserve"> </w:t>
      </w:r>
      <w:hyperlink r:id="rId21" w:history="1">
        <w:r w:rsidR="006837A8" w:rsidRPr="009553DE">
          <w:rPr>
            <w:rStyle w:val="Hyperlink"/>
            <w:rFonts w:ascii="VIA Type Office" w:hAnsi="VIA Type Office"/>
            <w:sz w:val="17"/>
            <w:szCs w:val="17"/>
          </w:rPr>
          <w:t>vla@via.dk</w:t>
        </w:r>
      </w:hyperlink>
    </w:p>
    <w:p w14:paraId="32EDF8C5"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3A0E567D">
          <v:rect id="_x0000_i1057" style="width:481.9pt;height:1.5pt" o:hrstd="t" o:hr="t" fillcolor="#a0a0a0" stroked="f"/>
        </w:pict>
      </w:r>
    </w:p>
    <w:p w14:paraId="6E6D795A"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Nøgleord</w:t>
      </w:r>
    </w:p>
    <w:p w14:paraId="78D55F16" w14:textId="77777777" w:rsidR="006837A8" w:rsidRPr="009553DE" w:rsidRDefault="006837A8" w:rsidP="00AE3D5B">
      <w:pPr>
        <w:rPr>
          <w:rStyle w:val="Typografi1Tegn"/>
          <w:b/>
          <w:color w:val="196455" w:themeColor="accent6" w:themeShade="80"/>
          <w:sz w:val="17"/>
          <w:szCs w:val="17"/>
          <w:lang w:val="da-DK"/>
        </w:rPr>
      </w:pPr>
      <w:r w:rsidRPr="009553DE">
        <w:rPr>
          <w:rFonts w:ascii="VIA Type Office" w:hAnsi="VIA Type Office"/>
          <w:sz w:val="17"/>
          <w:szCs w:val="17"/>
        </w:rPr>
        <w:t xml:space="preserve">Delingspraksis, didaktisk råderum, professionel didaktisk praksis </w:t>
      </w:r>
    </w:p>
    <w:p w14:paraId="2CADD6B0" w14:textId="77777777" w:rsidR="006837A8" w:rsidRPr="0061110B" w:rsidRDefault="006837A8" w:rsidP="006837A8">
      <w:pPr>
        <w:spacing w:line="240" w:lineRule="auto"/>
        <w:rPr>
          <w:rStyle w:val="Typografi1Tegn"/>
          <w:color w:val="196455" w:themeColor="accent6" w:themeShade="80"/>
          <w:sz w:val="17"/>
          <w:szCs w:val="17"/>
          <w:lang w:val="da-DK"/>
        </w:rPr>
        <w:sectPr w:rsidR="006837A8" w:rsidRPr="0061110B">
          <w:type w:val="continuous"/>
          <w:pgSz w:w="11906" w:h="16838"/>
          <w:pgMar w:top="1134" w:right="1134" w:bottom="1701" w:left="1134" w:header="567" w:footer="584" w:gutter="0"/>
          <w:cols w:num="2" w:space="708"/>
        </w:sectPr>
      </w:pPr>
    </w:p>
    <w:p w14:paraId="2411F5FB" w14:textId="77777777" w:rsidR="006837A8" w:rsidRPr="0061110B" w:rsidRDefault="006837A8" w:rsidP="006837A8">
      <w:pPr>
        <w:rPr>
          <w:rStyle w:val="Typografi1Tegn"/>
          <w:color w:val="196455" w:themeColor="accent6" w:themeShade="80"/>
          <w:sz w:val="17"/>
          <w:szCs w:val="17"/>
          <w:lang w:val="da-DK"/>
        </w:rPr>
      </w:pPr>
    </w:p>
    <w:p w14:paraId="60166211" w14:textId="77777777" w:rsidR="006837A8" w:rsidRDefault="006837A8" w:rsidP="006837A8">
      <w:pPr>
        <w:spacing w:line="240" w:lineRule="auto"/>
        <w:rPr>
          <w:rFonts w:ascii="VIA Type Office" w:eastAsiaTheme="majorEastAsia" w:hAnsi="VIA Type Office"/>
          <w:b/>
          <w:bCs/>
          <w:sz w:val="44"/>
          <w:szCs w:val="28"/>
        </w:rPr>
        <w:sectPr w:rsidR="006837A8">
          <w:type w:val="continuous"/>
          <w:pgSz w:w="11906" w:h="16838"/>
          <w:pgMar w:top="1134" w:right="1134" w:bottom="1701" w:left="1134" w:header="567" w:footer="584" w:gutter="0"/>
          <w:cols w:num="2" w:space="708"/>
        </w:sectPr>
      </w:pPr>
    </w:p>
    <w:p w14:paraId="55BD15BE" w14:textId="77777777" w:rsidR="006837A8" w:rsidRDefault="006837A8" w:rsidP="006837A8">
      <w:pPr>
        <w:rPr>
          <w:rFonts w:ascii="VIA Type Black" w:hAnsi="VIA Type Black"/>
          <w:color w:val="FF9164" w:themeColor="accent2"/>
          <w:sz w:val="44"/>
        </w:rPr>
      </w:pPr>
      <w:r>
        <w:rPr>
          <w:rFonts w:ascii="VIA Type Black" w:hAnsi="VIA Type Black"/>
          <w:color w:val="FF9164" w:themeColor="accent2"/>
        </w:rPr>
        <w:br w:type="page"/>
      </w:r>
    </w:p>
    <w:p w14:paraId="05121C2B" w14:textId="77777777" w:rsidR="006D5940" w:rsidRPr="005C0D7B" w:rsidRDefault="006D5940" w:rsidP="006D5940">
      <w:pPr>
        <w:pStyle w:val="Typografi1"/>
        <w:rPr>
          <w:lang w:val="da-DK"/>
        </w:rPr>
        <w:sectPr w:rsidR="006D5940" w:rsidRPr="005C0D7B" w:rsidSect="001179D1">
          <w:headerReference w:type="default" r:id="rId22"/>
          <w:footerReference w:type="default" r:id="rId23"/>
          <w:headerReference w:type="first" r:id="rId24"/>
          <w:footerReference w:type="first" r:id="rId25"/>
          <w:type w:val="continuous"/>
          <w:pgSz w:w="11906" w:h="16838" w:code="9"/>
          <w:pgMar w:top="1134" w:right="1134" w:bottom="1701" w:left="1134" w:header="567" w:footer="584" w:gutter="0"/>
          <w:cols w:num="2" w:space="708"/>
          <w:docGrid w:linePitch="360"/>
        </w:sectPr>
      </w:pPr>
    </w:p>
    <w:p w14:paraId="22CF4C74" w14:textId="0A1537E5" w:rsidR="006D5940" w:rsidRPr="006D5940" w:rsidRDefault="006D5940" w:rsidP="006D5940">
      <w:pPr>
        <w:pStyle w:val="Typografi1"/>
        <w:rPr>
          <w:rFonts w:ascii="VIA Type Black" w:hAnsi="VIA Type Black"/>
          <w:color w:val="FF9164" w:themeColor="accent2"/>
        </w:rPr>
      </w:pPr>
      <w:bookmarkStart w:id="16" w:name="_Toc143602482"/>
      <w:r w:rsidRPr="006D5940">
        <w:rPr>
          <w:rFonts w:ascii="VIA Type Black" w:hAnsi="VIA Type Black"/>
          <w:color w:val="FF9164" w:themeColor="accent2"/>
        </w:rPr>
        <w:lastRenderedPageBreak/>
        <w:t>European studies on teacher induction and mentoring: a literature review</w:t>
      </w:r>
      <w:bookmarkEnd w:id="16"/>
    </w:p>
    <w:p w14:paraId="05B4C5C7" w14:textId="7A58BA37" w:rsidR="006D5940" w:rsidRPr="006D5940" w:rsidRDefault="000A1A23" w:rsidP="006D5940">
      <w:pPr>
        <w:pStyle w:val="Typografi1"/>
        <w:rPr>
          <w:color w:val="196455" w:themeColor="accent6" w:themeShade="80"/>
          <w:sz w:val="24"/>
          <w:szCs w:val="24"/>
          <w:lang w:val="da-DK"/>
        </w:rPr>
        <w:sectPr w:rsidR="006D5940" w:rsidRPr="006D5940" w:rsidSect="005402F7">
          <w:type w:val="continuous"/>
          <w:pgSz w:w="11906" w:h="16838" w:code="9"/>
          <w:pgMar w:top="1134" w:right="1134" w:bottom="1701" w:left="1134" w:header="567" w:footer="584" w:gutter="0"/>
          <w:cols w:space="708"/>
          <w:docGrid w:linePitch="360"/>
        </w:sectPr>
      </w:pPr>
      <w:bookmarkStart w:id="17" w:name="_Toc52921777"/>
      <w:bookmarkStart w:id="18" w:name="_Toc141251466"/>
      <w:bookmarkStart w:id="19" w:name="_Toc143494697"/>
      <w:bookmarkStart w:id="20" w:name="_Toc143495596"/>
      <w:bookmarkStart w:id="21" w:name="_Toc143496436"/>
      <w:bookmarkStart w:id="22" w:name="_Toc143602483"/>
      <w:r>
        <w:pict w14:anchorId="57548C99">
          <v:rect id="_x0000_i1058" style="width:0;height:1.5pt" o:hralign="center" o:hrstd="t" o:hr="t" fillcolor="#a0a0a0" stroked="f"/>
        </w:pict>
      </w:r>
      <w:bookmarkEnd w:id="17"/>
      <w:bookmarkEnd w:id="18"/>
      <w:bookmarkEnd w:id="19"/>
      <w:bookmarkEnd w:id="20"/>
      <w:bookmarkEnd w:id="21"/>
      <w:bookmarkEnd w:id="22"/>
    </w:p>
    <w:p w14:paraId="03140949" w14:textId="77777777" w:rsidR="006D5940" w:rsidRPr="009729C4" w:rsidRDefault="006D5940" w:rsidP="006D5940">
      <w:pPr>
        <w:rPr>
          <w:rFonts w:ascii="VIA Type Office" w:hAnsi="VIA Type Office"/>
          <w:b/>
          <w:sz w:val="17"/>
          <w:szCs w:val="17"/>
        </w:rPr>
      </w:pPr>
      <w:r w:rsidRPr="009729C4">
        <w:rPr>
          <w:rFonts w:ascii="VIA Type Office" w:hAnsi="VIA Type Office"/>
          <w:b/>
          <w:sz w:val="17"/>
          <w:szCs w:val="17"/>
        </w:rPr>
        <w:t>Forskningscenter</w:t>
      </w:r>
    </w:p>
    <w:p w14:paraId="32B4EC85" w14:textId="77777777" w:rsidR="006D5940" w:rsidRPr="009729C4" w:rsidRDefault="006D5940" w:rsidP="006D5940">
      <w:pPr>
        <w:rPr>
          <w:rFonts w:ascii="VIA Type Office" w:hAnsi="VIA Type Office"/>
          <w:sz w:val="17"/>
          <w:szCs w:val="17"/>
        </w:rPr>
      </w:pPr>
      <w:r>
        <w:rPr>
          <w:rFonts w:ascii="VIA Type Office" w:hAnsi="VIA Type Office"/>
          <w:sz w:val="17"/>
          <w:szCs w:val="17"/>
        </w:rPr>
        <w:t>Forskningscenter for pædagogik og dannelse</w:t>
      </w:r>
    </w:p>
    <w:p w14:paraId="61E26A3B" w14:textId="77777777" w:rsidR="006D5940" w:rsidRPr="009729C4" w:rsidRDefault="000A1A23" w:rsidP="006D5940">
      <w:pPr>
        <w:rPr>
          <w:rFonts w:ascii="VIA Type Office" w:hAnsi="VIA Type Office"/>
          <w:sz w:val="17"/>
          <w:szCs w:val="17"/>
        </w:rPr>
      </w:pPr>
      <w:r>
        <w:rPr>
          <w:rFonts w:ascii="VIA Type Office" w:hAnsi="VIA Type Office"/>
        </w:rPr>
        <w:pict w14:anchorId="61A2A30B">
          <v:rect id="_x0000_i1059" style="width:0;height:1.5pt" o:hralign="center" o:hrstd="t" o:hr="t" fillcolor="#a0a0a0" stroked="f"/>
        </w:pict>
      </w:r>
    </w:p>
    <w:p w14:paraId="461247F4" w14:textId="77777777" w:rsidR="006D5940" w:rsidRDefault="006D5940" w:rsidP="006D5940">
      <w:pPr>
        <w:rPr>
          <w:rFonts w:ascii="VIA Type Office" w:hAnsi="VIA Type Office"/>
          <w:b/>
          <w:sz w:val="17"/>
          <w:szCs w:val="17"/>
        </w:rPr>
      </w:pPr>
      <w:r>
        <w:rPr>
          <w:rFonts w:ascii="VIA Type Office" w:hAnsi="VIA Type Office"/>
          <w:b/>
          <w:sz w:val="17"/>
          <w:szCs w:val="17"/>
        </w:rPr>
        <w:t>Forskningsp</w:t>
      </w:r>
      <w:r w:rsidRPr="009729C4">
        <w:rPr>
          <w:rFonts w:ascii="VIA Type Office" w:hAnsi="VIA Type Office"/>
          <w:b/>
          <w:sz w:val="17"/>
          <w:szCs w:val="17"/>
        </w:rPr>
        <w:t>rogram</w:t>
      </w:r>
    </w:p>
    <w:p w14:paraId="465F3268" w14:textId="35DEC1F8" w:rsidR="006D5940" w:rsidRPr="006D5940" w:rsidRDefault="006D5940" w:rsidP="006D5940">
      <w:pPr>
        <w:rPr>
          <w:rFonts w:ascii="VIA Type Office" w:hAnsi="VIA Type Office"/>
          <w:sz w:val="17"/>
          <w:szCs w:val="17"/>
        </w:rPr>
      </w:pPr>
      <w:r>
        <w:rPr>
          <w:rFonts w:ascii="VIA Type Office" w:hAnsi="VIA Type Office"/>
          <w:sz w:val="17"/>
          <w:szCs w:val="17"/>
        </w:rPr>
        <w:t xml:space="preserve">Program for </w:t>
      </w:r>
      <w:r w:rsidR="00715832">
        <w:rPr>
          <w:rFonts w:ascii="VIA Type Office" w:hAnsi="VIA Type Office"/>
          <w:sz w:val="17"/>
          <w:szCs w:val="17"/>
        </w:rPr>
        <w:t>v</w:t>
      </w:r>
      <w:r>
        <w:rPr>
          <w:rFonts w:ascii="VIA Type Office" w:hAnsi="VIA Type Office"/>
          <w:sz w:val="17"/>
          <w:szCs w:val="17"/>
        </w:rPr>
        <w:t>ejledning og mentorskab</w:t>
      </w:r>
    </w:p>
    <w:p w14:paraId="4D1DA6A8" w14:textId="77777777" w:rsidR="006D5940" w:rsidRDefault="000A1A23" w:rsidP="006D5940">
      <w:pPr>
        <w:rPr>
          <w:rFonts w:ascii="VIA Type Office" w:hAnsi="VIA Type Office"/>
          <w:b/>
          <w:sz w:val="17"/>
          <w:szCs w:val="17"/>
        </w:rPr>
      </w:pPr>
      <w:r>
        <w:rPr>
          <w:rFonts w:ascii="VIA Type Office" w:hAnsi="VIA Type Office"/>
        </w:rPr>
        <w:pict w14:anchorId="3755D88E">
          <v:rect id="_x0000_i1060" style="width:0;height:1.5pt" o:hralign="center" o:hrstd="t" o:hr="t" fillcolor="#a0a0a0" stroked="f"/>
        </w:pict>
      </w:r>
    </w:p>
    <w:p w14:paraId="058F63EF" w14:textId="77777777" w:rsidR="006D5940" w:rsidRPr="006D5940" w:rsidRDefault="006D5940" w:rsidP="006D5940">
      <w:pPr>
        <w:rPr>
          <w:rFonts w:ascii="VIA Type Office" w:hAnsi="VIA Type Office"/>
          <w:b/>
          <w:sz w:val="17"/>
          <w:szCs w:val="17"/>
          <w:lang w:val="en-US"/>
        </w:rPr>
      </w:pPr>
      <w:proofErr w:type="spellStart"/>
      <w:r w:rsidRPr="006D5940">
        <w:rPr>
          <w:rFonts w:ascii="VIA Type Office" w:hAnsi="VIA Type Office"/>
          <w:b/>
          <w:sz w:val="17"/>
          <w:szCs w:val="17"/>
          <w:lang w:val="en-US"/>
        </w:rPr>
        <w:t>Projekttitel</w:t>
      </w:r>
      <w:proofErr w:type="spellEnd"/>
    </w:p>
    <w:p w14:paraId="68F986B0" w14:textId="2A1A909B" w:rsidR="006D5940" w:rsidRPr="006D5940" w:rsidRDefault="006D5940" w:rsidP="006D5940">
      <w:pPr>
        <w:rPr>
          <w:rFonts w:ascii="VIA Type Office" w:hAnsi="VIA Type Office"/>
          <w:sz w:val="17"/>
          <w:szCs w:val="17"/>
          <w:lang w:val="en-US"/>
        </w:rPr>
      </w:pPr>
      <w:r w:rsidRPr="006D5940">
        <w:rPr>
          <w:rFonts w:ascii="VIA Type Office" w:hAnsi="VIA Type Office"/>
          <w:sz w:val="17"/>
          <w:szCs w:val="17"/>
          <w:lang w:val="en-US"/>
        </w:rPr>
        <w:t>European studies on t</w:t>
      </w:r>
      <w:r>
        <w:rPr>
          <w:rFonts w:ascii="VIA Type Office" w:hAnsi="VIA Type Office"/>
          <w:sz w:val="17"/>
          <w:szCs w:val="17"/>
          <w:lang w:val="en-US"/>
        </w:rPr>
        <w:t>eacher induction and mentoring: a literature review</w:t>
      </w:r>
    </w:p>
    <w:p w14:paraId="47B0F6FD" w14:textId="77777777" w:rsidR="006D5940" w:rsidRPr="009729C4" w:rsidRDefault="000A1A23" w:rsidP="006D5940">
      <w:pPr>
        <w:rPr>
          <w:rFonts w:ascii="VIA Type Office" w:hAnsi="VIA Type Office"/>
          <w:sz w:val="17"/>
          <w:szCs w:val="17"/>
        </w:rPr>
      </w:pPr>
      <w:r>
        <w:rPr>
          <w:rFonts w:ascii="VIA Type Office" w:hAnsi="VIA Type Office"/>
        </w:rPr>
        <w:pict w14:anchorId="73618737">
          <v:rect id="_x0000_i1061" style="width:0;height:1.5pt" o:hralign="center" o:hrstd="t" o:hr="t" fillcolor="#a0a0a0" stroked="f"/>
        </w:pict>
      </w:r>
    </w:p>
    <w:p w14:paraId="6B0014B6" w14:textId="77777777" w:rsidR="006D5940" w:rsidRDefault="006D5940" w:rsidP="006D5940">
      <w:pPr>
        <w:rPr>
          <w:rFonts w:ascii="VIA Type Office" w:hAnsi="VIA Type Office"/>
          <w:b/>
          <w:sz w:val="17"/>
          <w:szCs w:val="17"/>
        </w:rPr>
      </w:pPr>
      <w:r w:rsidRPr="009729C4">
        <w:rPr>
          <w:rFonts w:ascii="VIA Type Office" w:hAnsi="VIA Type Office"/>
          <w:b/>
          <w:sz w:val="17"/>
          <w:szCs w:val="17"/>
        </w:rPr>
        <w:t>Projektperiode</w:t>
      </w:r>
    </w:p>
    <w:p w14:paraId="7D276AEC" w14:textId="1653810F" w:rsidR="006D5940" w:rsidRPr="006D5940" w:rsidRDefault="006D5940" w:rsidP="006D5940">
      <w:pPr>
        <w:rPr>
          <w:rFonts w:ascii="VIA Type Office" w:hAnsi="VIA Type Office"/>
          <w:sz w:val="17"/>
          <w:szCs w:val="17"/>
        </w:rPr>
      </w:pPr>
      <w:r>
        <w:rPr>
          <w:rFonts w:ascii="VIA Type Office" w:hAnsi="VIA Type Office"/>
          <w:sz w:val="17"/>
          <w:szCs w:val="17"/>
        </w:rPr>
        <w:t>1. januar 2023 – 1. juni 2024</w:t>
      </w:r>
    </w:p>
    <w:p w14:paraId="6C3DD3A5" w14:textId="77777777" w:rsidR="006D5940" w:rsidRPr="009729C4" w:rsidRDefault="000A1A23" w:rsidP="006D5940">
      <w:pPr>
        <w:rPr>
          <w:rFonts w:ascii="VIA Type Office" w:hAnsi="VIA Type Office"/>
          <w:sz w:val="17"/>
          <w:szCs w:val="17"/>
        </w:rPr>
      </w:pPr>
      <w:r>
        <w:rPr>
          <w:rFonts w:ascii="VIA Type Office" w:hAnsi="VIA Type Office"/>
        </w:rPr>
        <w:pict w14:anchorId="7F8D3BB1">
          <v:rect id="_x0000_i1062" style="width:0;height:1.5pt" o:hralign="center" o:hrstd="t" o:hr="t" fillcolor="#a0a0a0" stroked="f"/>
        </w:pict>
      </w:r>
    </w:p>
    <w:p w14:paraId="1AED6125" w14:textId="77777777" w:rsidR="006D5940" w:rsidRPr="006D5940" w:rsidRDefault="006D5940" w:rsidP="006D5940">
      <w:pPr>
        <w:rPr>
          <w:rFonts w:ascii="VIA Type Office" w:hAnsi="VIA Type Office"/>
          <w:b/>
          <w:sz w:val="17"/>
          <w:szCs w:val="17"/>
          <w:lang w:val="en-US"/>
        </w:rPr>
      </w:pPr>
      <w:proofErr w:type="spellStart"/>
      <w:r w:rsidRPr="006D5940">
        <w:rPr>
          <w:rFonts w:ascii="VIA Type Office" w:hAnsi="VIA Type Office"/>
          <w:b/>
          <w:sz w:val="17"/>
          <w:szCs w:val="17"/>
          <w:lang w:val="en-US"/>
        </w:rPr>
        <w:t>Baggrund</w:t>
      </w:r>
      <w:proofErr w:type="spellEnd"/>
    </w:p>
    <w:p w14:paraId="24489E33" w14:textId="77777777" w:rsidR="006D5940" w:rsidRPr="006D5940" w:rsidRDefault="006D5940" w:rsidP="006D5940">
      <w:pPr>
        <w:rPr>
          <w:rFonts w:ascii="VIA Type Office" w:hAnsi="VIA Type Office"/>
          <w:sz w:val="17"/>
          <w:szCs w:val="17"/>
          <w:lang w:val="en-US"/>
        </w:rPr>
      </w:pPr>
      <w:r w:rsidRPr="006D5940">
        <w:rPr>
          <w:rFonts w:ascii="VIA Type Office" w:hAnsi="VIA Type Office"/>
          <w:sz w:val="17"/>
          <w:szCs w:val="17"/>
          <w:lang w:val="en-US"/>
        </w:rPr>
        <w:t>In many European countries, teacher induction and mentoring are central answers to the question of how newly qualified teachers' path into the teaching profession can reduce attrition, increase job satisfaction and enhance the quality of teachers' work. However, it is difficult to gain insight into existing European research in the field partly because this research has not previously been systematically collected and analysed. There have been efforts to summarise relevant literature in some European regions e.g. in the Nordic countries (Olsen et al. 2020), but a literature review of research across European countries is missing.</w:t>
      </w:r>
    </w:p>
    <w:p w14:paraId="39D998FD" w14:textId="59AE6883" w:rsidR="006D5940" w:rsidRPr="005C0D7B" w:rsidRDefault="006D5940" w:rsidP="006D5940">
      <w:pPr>
        <w:rPr>
          <w:rFonts w:ascii="VIA Type Office" w:hAnsi="VIA Type Office"/>
          <w:b/>
          <w:sz w:val="17"/>
          <w:szCs w:val="17"/>
          <w:lang w:val="en-US"/>
        </w:rPr>
      </w:pPr>
    </w:p>
    <w:p w14:paraId="3AC7C5E6" w14:textId="77777777" w:rsidR="00DE6D24" w:rsidRPr="005C0D7B" w:rsidRDefault="00DE6D24" w:rsidP="006D5940">
      <w:pPr>
        <w:rPr>
          <w:rFonts w:ascii="VIA Type Office" w:hAnsi="VIA Type Office"/>
          <w:b/>
          <w:sz w:val="17"/>
          <w:szCs w:val="17"/>
          <w:lang w:val="en-US"/>
        </w:rPr>
      </w:pPr>
    </w:p>
    <w:p w14:paraId="1E3E5E25" w14:textId="77777777" w:rsidR="00DE6D24" w:rsidRPr="005C0D7B" w:rsidRDefault="00DE6D24" w:rsidP="006D5940">
      <w:pPr>
        <w:rPr>
          <w:rFonts w:ascii="VIA Type Office" w:hAnsi="VIA Type Office"/>
          <w:b/>
          <w:sz w:val="17"/>
          <w:szCs w:val="17"/>
          <w:lang w:val="en-US"/>
        </w:rPr>
      </w:pPr>
    </w:p>
    <w:p w14:paraId="6BCEE472" w14:textId="1CFFD941" w:rsidR="006D5940" w:rsidRPr="009729C4" w:rsidRDefault="006D5940" w:rsidP="006D5940">
      <w:pPr>
        <w:rPr>
          <w:rFonts w:ascii="VIA Type Office" w:hAnsi="VIA Type Office"/>
          <w:b/>
          <w:sz w:val="17"/>
          <w:szCs w:val="17"/>
        </w:rPr>
      </w:pPr>
      <w:r w:rsidRPr="009729C4">
        <w:rPr>
          <w:rFonts w:ascii="VIA Type Office" w:hAnsi="VIA Type Office"/>
          <w:b/>
          <w:sz w:val="17"/>
          <w:szCs w:val="17"/>
        </w:rPr>
        <w:t>Forskningsspørgsmål</w:t>
      </w:r>
    </w:p>
    <w:p w14:paraId="72FC89A2" w14:textId="77777777" w:rsidR="006D5940" w:rsidRDefault="006D5940" w:rsidP="006D5940">
      <w:pPr>
        <w:pStyle w:val="Listeafsnit"/>
        <w:numPr>
          <w:ilvl w:val="0"/>
          <w:numId w:val="28"/>
        </w:numPr>
        <w:rPr>
          <w:rFonts w:ascii="VIA Type Office" w:hAnsi="VIA Type Office"/>
          <w:sz w:val="17"/>
          <w:szCs w:val="17"/>
          <w:lang w:val="en-US"/>
        </w:rPr>
      </w:pPr>
      <w:r w:rsidRPr="006D5940">
        <w:rPr>
          <w:rFonts w:ascii="VIA Type Office" w:hAnsi="VIA Type Office"/>
          <w:sz w:val="17"/>
          <w:szCs w:val="17"/>
          <w:lang w:val="en-US"/>
        </w:rPr>
        <w:t xml:space="preserve">What are recurrent topics explored in studies on teacher induction and mentoring in Europe? </w:t>
      </w:r>
    </w:p>
    <w:p w14:paraId="0D1C5DF0" w14:textId="77777777" w:rsidR="006D5940" w:rsidRDefault="006D5940" w:rsidP="006D5940">
      <w:pPr>
        <w:pStyle w:val="Listeafsnit"/>
        <w:numPr>
          <w:ilvl w:val="0"/>
          <w:numId w:val="28"/>
        </w:numPr>
        <w:rPr>
          <w:rFonts w:ascii="VIA Type Office" w:hAnsi="VIA Type Office"/>
          <w:sz w:val="17"/>
          <w:szCs w:val="17"/>
          <w:lang w:val="en-US"/>
        </w:rPr>
      </w:pPr>
      <w:r w:rsidRPr="006D5940">
        <w:rPr>
          <w:rFonts w:ascii="VIA Type Office" w:hAnsi="VIA Type Office"/>
          <w:sz w:val="17"/>
          <w:szCs w:val="17"/>
          <w:lang w:val="en-US"/>
        </w:rPr>
        <w:t xml:space="preserve">How is induction and mentoring conceptualised in European studies in the field? </w:t>
      </w:r>
    </w:p>
    <w:p w14:paraId="3049D178" w14:textId="219931E8" w:rsidR="006D5940" w:rsidRPr="006D5940" w:rsidRDefault="006D5940" w:rsidP="006D5940">
      <w:pPr>
        <w:pStyle w:val="Listeafsnit"/>
        <w:numPr>
          <w:ilvl w:val="0"/>
          <w:numId w:val="28"/>
        </w:numPr>
        <w:rPr>
          <w:rFonts w:ascii="VIA Type Office" w:hAnsi="VIA Type Office"/>
          <w:sz w:val="17"/>
          <w:szCs w:val="17"/>
          <w:lang w:val="en-US"/>
        </w:rPr>
      </w:pPr>
      <w:r w:rsidRPr="006D5940">
        <w:rPr>
          <w:rFonts w:ascii="VIA Type Office" w:hAnsi="VIA Type Office"/>
          <w:sz w:val="17"/>
          <w:szCs w:val="17"/>
          <w:lang w:val="en-US"/>
        </w:rPr>
        <w:t>What effects of teacher induction and mentoring processes are examined in the research literature and how are these effects investigated?</w:t>
      </w:r>
    </w:p>
    <w:p w14:paraId="67EA52B3" w14:textId="3711C3FE" w:rsidR="006D5940" w:rsidRPr="006D5940" w:rsidRDefault="000A1A23" w:rsidP="006D5940">
      <w:pPr>
        <w:rPr>
          <w:rFonts w:ascii="VIA Type Office" w:hAnsi="VIA Type Office"/>
          <w:sz w:val="17"/>
          <w:szCs w:val="17"/>
          <w:lang w:val="en-GB"/>
        </w:rPr>
      </w:pPr>
      <w:r>
        <w:rPr>
          <w:rFonts w:ascii="VIA Type Office" w:hAnsi="VIA Type Office"/>
        </w:rPr>
        <w:pict w14:anchorId="26117724">
          <v:rect id="_x0000_i1063" style="width:0;height:1.5pt" o:hralign="center" o:hrstd="t" o:hr="t" fillcolor="#a0a0a0" stroked="f"/>
        </w:pict>
      </w:r>
    </w:p>
    <w:p w14:paraId="2E0D5588" w14:textId="77777777" w:rsidR="006D5940" w:rsidRPr="001558BD" w:rsidRDefault="006D5940" w:rsidP="006D5940">
      <w:pPr>
        <w:rPr>
          <w:rFonts w:ascii="VIA Type Office" w:hAnsi="VIA Type Office"/>
          <w:b/>
          <w:sz w:val="17"/>
          <w:szCs w:val="17"/>
          <w:lang w:val="en-US"/>
        </w:rPr>
      </w:pPr>
      <w:proofErr w:type="spellStart"/>
      <w:r w:rsidRPr="001558BD">
        <w:rPr>
          <w:rFonts w:ascii="VIA Type Office" w:hAnsi="VIA Type Office"/>
          <w:b/>
          <w:sz w:val="17"/>
          <w:szCs w:val="17"/>
          <w:lang w:val="en-US"/>
        </w:rPr>
        <w:t>Forventede</w:t>
      </w:r>
      <w:proofErr w:type="spellEnd"/>
      <w:r w:rsidRPr="001558BD">
        <w:rPr>
          <w:rFonts w:ascii="VIA Type Office" w:hAnsi="VIA Type Office"/>
          <w:b/>
          <w:sz w:val="17"/>
          <w:szCs w:val="17"/>
          <w:lang w:val="en-US"/>
        </w:rPr>
        <w:t xml:space="preserve"> </w:t>
      </w:r>
      <w:proofErr w:type="spellStart"/>
      <w:r w:rsidRPr="001558BD">
        <w:rPr>
          <w:rFonts w:ascii="VIA Type Office" w:hAnsi="VIA Type Office"/>
          <w:b/>
          <w:sz w:val="17"/>
          <w:szCs w:val="17"/>
          <w:lang w:val="en-US"/>
        </w:rPr>
        <w:t>resultater</w:t>
      </w:r>
      <w:proofErr w:type="spellEnd"/>
    </w:p>
    <w:p w14:paraId="5000F01C" w14:textId="22472BEF" w:rsidR="006D5940" w:rsidRPr="006D5940" w:rsidRDefault="006D5940" w:rsidP="006D5940">
      <w:pPr>
        <w:rPr>
          <w:rFonts w:ascii="VIA Type Office" w:hAnsi="VIA Type Office"/>
          <w:b/>
          <w:sz w:val="17"/>
          <w:szCs w:val="17"/>
          <w:lang w:val="en-US"/>
        </w:rPr>
      </w:pPr>
      <w:r w:rsidRPr="006D5940">
        <w:rPr>
          <w:rFonts w:ascii="VIA Type Office" w:hAnsi="VIA Type Office"/>
          <w:sz w:val="17"/>
          <w:szCs w:val="17"/>
          <w:lang w:val="en-US"/>
        </w:rPr>
        <w:t xml:space="preserve">Chapter in </w:t>
      </w:r>
      <w:proofErr w:type="gramStart"/>
      <w:r w:rsidRPr="006D5940">
        <w:rPr>
          <w:rFonts w:ascii="VIA Type Office" w:hAnsi="VIA Type Office"/>
          <w:sz w:val="17"/>
          <w:szCs w:val="17"/>
          <w:lang w:val="en-US"/>
        </w:rPr>
        <w:t>an</w:t>
      </w:r>
      <w:proofErr w:type="gramEnd"/>
      <w:r w:rsidRPr="006D5940">
        <w:rPr>
          <w:rFonts w:ascii="VIA Type Office" w:hAnsi="VIA Type Office"/>
          <w:sz w:val="17"/>
          <w:szCs w:val="17"/>
          <w:lang w:val="en-US"/>
        </w:rPr>
        <w:t xml:space="preserve"> European a</w:t>
      </w:r>
      <w:r>
        <w:rPr>
          <w:rFonts w:ascii="VIA Type Office" w:hAnsi="VIA Type Office"/>
          <w:sz w:val="17"/>
          <w:szCs w:val="17"/>
          <w:lang w:val="en-US"/>
        </w:rPr>
        <w:t>nthology in relation to the European network TIME</w:t>
      </w:r>
    </w:p>
    <w:p w14:paraId="4F0846A6" w14:textId="77777777" w:rsidR="006D5940" w:rsidRDefault="000A1A23" w:rsidP="006D5940">
      <w:pPr>
        <w:rPr>
          <w:rFonts w:ascii="VIA Type Office" w:hAnsi="VIA Type Office"/>
          <w:b/>
          <w:sz w:val="17"/>
          <w:szCs w:val="17"/>
        </w:rPr>
      </w:pPr>
      <w:r>
        <w:rPr>
          <w:rFonts w:ascii="VIA Type Office" w:hAnsi="VIA Type Office"/>
        </w:rPr>
        <w:pict w14:anchorId="465C2167">
          <v:rect id="_x0000_i1064" style="width:0;height:1.5pt" o:hralign="center" o:hrstd="t" o:hr="t" fillcolor="#a0a0a0" stroked="f"/>
        </w:pict>
      </w:r>
    </w:p>
    <w:p w14:paraId="0B8B3E67" w14:textId="77777777" w:rsidR="006D5940" w:rsidRPr="00660746" w:rsidRDefault="006D5940" w:rsidP="006D5940">
      <w:pPr>
        <w:rPr>
          <w:rFonts w:ascii="VIA Type Office" w:hAnsi="VIA Type Office"/>
          <w:b/>
          <w:sz w:val="17"/>
          <w:szCs w:val="17"/>
        </w:rPr>
      </w:pPr>
      <w:r>
        <w:rPr>
          <w:rFonts w:ascii="VIA Type Office" w:hAnsi="VIA Type Office"/>
          <w:b/>
          <w:sz w:val="17"/>
          <w:szCs w:val="17"/>
        </w:rPr>
        <w:t>Genstandsfelt</w:t>
      </w:r>
    </w:p>
    <w:p w14:paraId="77E59EB3" w14:textId="79487B90" w:rsidR="006D5940" w:rsidRPr="00DE6D24" w:rsidRDefault="00DE6D24" w:rsidP="006D5940">
      <w:pPr>
        <w:rPr>
          <w:rFonts w:ascii="VIA Type Office" w:hAnsi="VIA Type Office"/>
          <w:sz w:val="17"/>
          <w:szCs w:val="17"/>
        </w:rPr>
      </w:pPr>
      <w:r>
        <w:rPr>
          <w:rFonts w:ascii="VIA Type Office" w:hAnsi="VIA Type Office"/>
          <w:sz w:val="17"/>
          <w:szCs w:val="17"/>
        </w:rPr>
        <w:t xml:space="preserve">Mentoring and induction program </w:t>
      </w:r>
    </w:p>
    <w:p w14:paraId="3C3C041F" w14:textId="77777777" w:rsidR="006D5940" w:rsidRDefault="000A1A23" w:rsidP="006D5940">
      <w:pPr>
        <w:rPr>
          <w:rFonts w:ascii="VIA Type Office" w:hAnsi="VIA Type Office"/>
          <w:sz w:val="17"/>
          <w:szCs w:val="17"/>
        </w:rPr>
      </w:pPr>
      <w:r>
        <w:rPr>
          <w:rFonts w:ascii="VIA Type Office" w:hAnsi="VIA Type Office"/>
        </w:rPr>
        <w:pict w14:anchorId="577A46C8">
          <v:rect id="_x0000_i1065" style="width:0;height:1.5pt" o:hralign="center" o:hrstd="t" o:hr="t" fillcolor="#a0a0a0" stroked="f"/>
        </w:pict>
      </w:r>
    </w:p>
    <w:p w14:paraId="6576FBDE" w14:textId="77777777" w:rsidR="006D5940" w:rsidRPr="00DE6D24" w:rsidRDefault="006D5940" w:rsidP="006D5940">
      <w:pPr>
        <w:rPr>
          <w:rFonts w:ascii="VIA Type Office" w:hAnsi="VIA Type Office"/>
          <w:b/>
          <w:sz w:val="17"/>
          <w:szCs w:val="17"/>
          <w:lang w:val="en-US"/>
        </w:rPr>
      </w:pPr>
      <w:proofErr w:type="spellStart"/>
      <w:r w:rsidRPr="00DE6D24">
        <w:rPr>
          <w:rFonts w:ascii="VIA Type Office" w:hAnsi="VIA Type Office"/>
          <w:b/>
          <w:sz w:val="17"/>
          <w:szCs w:val="17"/>
          <w:lang w:val="en-US"/>
        </w:rPr>
        <w:t>Samarbejdspartnere</w:t>
      </w:r>
      <w:proofErr w:type="spellEnd"/>
    </w:p>
    <w:p w14:paraId="7402FEA0" w14:textId="1320A295" w:rsidR="00DE6D24" w:rsidRDefault="00DE6D24" w:rsidP="00DE6D24">
      <w:pPr>
        <w:rPr>
          <w:rFonts w:ascii="VIA Type Office" w:hAnsi="VIA Type Office"/>
          <w:sz w:val="17"/>
          <w:szCs w:val="17"/>
          <w:lang w:val="en-US"/>
        </w:rPr>
      </w:pPr>
      <w:r w:rsidRPr="00DE6D24">
        <w:rPr>
          <w:rFonts w:ascii="VIA Type Office" w:hAnsi="VIA Type Office"/>
          <w:sz w:val="17"/>
          <w:szCs w:val="17"/>
          <w:lang w:val="en-US"/>
        </w:rPr>
        <w:t>Maria Assunção Flores, Professor at the University of Minho, Portugal</w:t>
      </w:r>
    </w:p>
    <w:p w14:paraId="6609E533" w14:textId="77777777" w:rsidR="00DE6D24" w:rsidRPr="00DE6D24" w:rsidRDefault="00DE6D24" w:rsidP="00DE6D24">
      <w:pPr>
        <w:rPr>
          <w:rFonts w:ascii="VIA Type Office" w:hAnsi="VIA Type Office"/>
          <w:sz w:val="17"/>
          <w:szCs w:val="17"/>
          <w:lang w:val="en-US"/>
        </w:rPr>
      </w:pPr>
    </w:p>
    <w:p w14:paraId="31EF2761" w14:textId="24AAC2C6" w:rsidR="00DE6D24" w:rsidRDefault="00DE6D24" w:rsidP="00DE6D24">
      <w:pPr>
        <w:rPr>
          <w:rFonts w:ascii="VIA Type Office" w:hAnsi="VIA Type Office"/>
          <w:sz w:val="17"/>
          <w:szCs w:val="17"/>
          <w:lang w:val="en-US"/>
        </w:rPr>
      </w:pPr>
      <w:r w:rsidRPr="00DE6D24">
        <w:rPr>
          <w:rFonts w:ascii="VIA Type Office" w:hAnsi="VIA Type Office"/>
          <w:sz w:val="17"/>
          <w:szCs w:val="17"/>
          <w:lang w:val="en-US"/>
        </w:rPr>
        <w:t>Helle Plauborg, Associate Professor, DPU, Aarhus University</w:t>
      </w:r>
    </w:p>
    <w:p w14:paraId="45FEF953" w14:textId="77777777" w:rsidR="00DE6D24" w:rsidRPr="00DE6D24" w:rsidRDefault="00DE6D24" w:rsidP="00DE6D24">
      <w:pPr>
        <w:rPr>
          <w:rFonts w:ascii="VIA Type Office" w:hAnsi="VIA Type Office"/>
          <w:sz w:val="17"/>
          <w:szCs w:val="17"/>
          <w:lang w:val="en-US"/>
        </w:rPr>
      </w:pPr>
    </w:p>
    <w:p w14:paraId="3EC67367" w14:textId="77777777" w:rsidR="00DE6D24" w:rsidRPr="00DE6D24" w:rsidRDefault="00DE6D24" w:rsidP="00DE6D24">
      <w:pPr>
        <w:rPr>
          <w:rFonts w:ascii="VIA Type Office" w:hAnsi="VIA Type Office"/>
          <w:sz w:val="17"/>
          <w:szCs w:val="17"/>
          <w:lang w:val="en-US"/>
        </w:rPr>
      </w:pPr>
      <w:r w:rsidRPr="00DE6D24">
        <w:rPr>
          <w:rFonts w:ascii="VIA Type Office" w:hAnsi="VIA Type Office"/>
          <w:sz w:val="17"/>
          <w:szCs w:val="17"/>
          <w:lang w:val="en-US"/>
        </w:rPr>
        <w:t>Vasileios Symeonidis, Visiting professor, University of Education Freiburg,</w:t>
      </w:r>
    </w:p>
    <w:p w14:paraId="3A02AB19" w14:textId="77777777" w:rsidR="006D5940" w:rsidRPr="009729C4" w:rsidRDefault="000A1A23" w:rsidP="006D5940">
      <w:pPr>
        <w:rPr>
          <w:rFonts w:ascii="VIA Type Office" w:hAnsi="VIA Type Office"/>
          <w:sz w:val="17"/>
          <w:szCs w:val="17"/>
        </w:rPr>
      </w:pPr>
      <w:r>
        <w:rPr>
          <w:rFonts w:ascii="VIA Type Office" w:hAnsi="VIA Type Office"/>
        </w:rPr>
        <w:pict w14:anchorId="08FA42BF">
          <v:rect id="_x0000_i1066" style="width:0;height:1.5pt" o:hralign="center" o:hrstd="t" o:hr="t" fillcolor="#a0a0a0" stroked="f"/>
        </w:pict>
      </w:r>
    </w:p>
    <w:p w14:paraId="136AB022" w14:textId="77777777" w:rsidR="006D5940" w:rsidRPr="009729C4" w:rsidRDefault="006D5940" w:rsidP="006D5940">
      <w:pPr>
        <w:rPr>
          <w:rFonts w:ascii="VIA Type Office" w:hAnsi="VIA Type Office"/>
          <w:b/>
          <w:sz w:val="17"/>
          <w:szCs w:val="17"/>
        </w:rPr>
      </w:pPr>
      <w:r w:rsidRPr="009729C4">
        <w:rPr>
          <w:rFonts w:ascii="VIA Type Office" w:hAnsi="VIA Type Office"/>
          <w:b/>
          <w:sz w:val="17"/>
          <w:szCs w:val="17"/>
        </w:rPr>
        <w:t>Kontakt</w:t>
      </w:r>
    </w:p>
    <w:p w14:paraId="66E12C8A" w14:textId="66AC6122" w:rsidR="006D5940" w:rsidRDefault="00DE6D24" w:rsidP="006D5940">
      <w:pPr>
        <w:rPr>
          <w:rFonts w:ascii="VIA Type Office" w:hAnsi="VIA Type Office"/>
          <w:sz w:val="17"/>
          <w:szCs w:val="17"/>
        </w:rPr>
      </w:pPr>
      <w:r>
        <w:rPr>
          <w:rFonts w:ascii="VIA Type Office" w:hAnsi="VIA Type Office"/>
          <w:sz w:val="17"/>
          <w:szCs w:val="17"/>
        </w:rPr>
        <w:t>Lisbeth Lunde Frederiksen, Ph.d., forskningsleder</w:t>
      </w:r>
    </w:p>
    <w:p w14:paraId="170C77C8" w14:textId="08F8B815" w:rsidR="006D5940" w:rsidRPr="00DE6D24" w:rsidRDefault="006D5940" w:rsidP="006D5940">
      <w:pPr>
        <w:rPr>
          <w:rFonts w:ascii="VIA Type Office" w:hAnsi="VIA Type Office"/>
          <w:sz w:val="17"/>
          <w:szCs w:val="17"/>
        </w:rPr>
      </w:pPr>
      <w:r>
        <w:sym w:font="Webdings" w:char="F09B"/>
      </w:r>
      <w:r>
        <w:t xml:space="preserve"> </w:t>
      </w:r>
      <w:hyperlink r:id="rId26" w:history="1">
        <w:r w:rsidR="00DE6D24" w:rsidRPr="00DE6D24">
          <w:rPr>
            <w:rStyle w:val="Hyperlink"/>
            <w:rFonts w:ascii="VIA Type Office" w:hAnsi="VIA Type Office"/>
            <w:sz w:val="17"/>
            <w:szCs w:val="17"/>
          </w:rPr>
          <w:t>lluf@via.dk</w:t>
        </w:r>
      </w:hyperlink>
      <w:r w:rsidR="00DE6D24">
        <w:t xml:space="preserve"> </w:t>
      </w:r>
    </w:p>
    <w:p w14:paraId="545BF19F" w14:textId="77777777" w:rsidR="006D5940" w:rsidRPr="005C0D7B" w:rsidRDefault="006D5940" w:rsidP="006D5940">
      <w:pPr>
        <w:rPr>
          <w:rStyle w:val="Typografi1Tegn"/>
          <w:rFonts w:ascii="VIA Type Office Black" w:hAnsi="VIA Type Office Black"/>
          <w:color w:val="196455" w:themeColor="accent6" w:themeShade="80"/>
          <w:lang w:val="da-DK"/>
        </w:rPr>
        <w:sectPr w:rsidR="006D5940" w:rsidRPr="005C0D7B" w:rsidSect="00B05322">
          <w:type w:val="continuous"/>
          <w:pgSz w:w="11906" w:h="16838" w:code="9"/>
          <w:pgMar w:top="1134" w:right="1134" w:bottom="1701" w:left="1134" w:header="567" w:footer="584" w:gutter="0"/>
          <w:cols w:num="2" w:space="708"/>
          <w:docGrid w:linePitch="360"/>
        </w:sectPr>
      </w:pPr>
    </w:p>
    <w:p w14:paraId="665142EA" w14:textId="77777777" w:rsidR="006D5940" w:rsidRPr="005C0D7B" w:rsidRDefault="006D5940" w:rsidP="006D5940">
      <w:pPr>
        <w:rPr>
          <w:rStyle w:val="Typografi1Tegn"/>
          <w:rFonts w:ascii="VIA Type Office Black" w:hAnsi="VIA Type Office Black"/>
          <w:color w:val="196455" w:themeColor="accent6" w:themeShade="80"/>
          <w:lang w:val="da-DK"/>
        </w:rPr>
      </w:pPr>
    </w:p>
    <w:p w14:paraId="56810943" w14:textId="77777777" w:rsidR="006D5940" w:rsidRPr="005C0D7B" w:rsidRDefault="006D5940" w:rsidP="006D5940">
      <w:pPr>
        <w:rPr>
          <w:rStyle w:val="Typografi1Tegn"/>
          <w:rFonts w:ascii="VIA Type Office Black" w:hAnsi="VIA Type Office Black"/>
          <w:color w:val="196455" w:themeColor="accent6" w:themeShade="80"/>
          <w:lang w:val="da-DK"/>
        </w:rPr>
      </w:pPr>
    </w:p>
    <w:p w14:paraId="2F4D2BA7" w14:textId="77777777" w:rsidR="006D5940" w:rsidRPr="005C0D7B" w:rsidRDefault="006D5940" w:rsidP="006D5940">
      <w:pPr>
        <w:rPr>
          <w:rStyle w:val="Typografi1Tegn"/>
          <w:rFonts w:ascii="VIA Type Office Black" w:hAnsi="VIA Type Office Black"/>
          <w:color w:val="196455" w:themeColor="accent6" w:themeShade="80"/>
          <w:lang w:val="da-DK"/>
        </w:rPr>
      </w:pPr>
    </w:p>
    <w:p w14:paraId="3E90771E" w14:textId="77777777" w:rsidR="006D5940" w:rsidRPr="005C0D7B" w:rsidRDefault="006D5940" w:rsidP="006D5940">
      <w:pPr>
        <w:rPr>
          <w:rStyle w:val="Typografi1Tegn"/>
          <w:rFonts w:ascii="VIA Type Office Black" w:hAnsi="VIA Type Office Black"/>
          <w:color w:val="196455" w:themeColor="accent6" w:themeShade="80"/>
          <w:lang w:val="da-DK"/>
        </w:rPr>
      </w:pPr>
    </w:p>
    <w:p w14:paraId="47367E62" w14:textId="77777777" w:rsidR="006D5940" w:rsidRPr="002A58B6" w:rsidRDefault="006D5940" w:rsidP="006D5940">
      <w:pPr>
        <w:rPr>
          <w:rFonts w:ascii="VIA Type Office" w:hAnsi="VIA Type Office"/>
          <w:b/>
          <w:sz w:val="17"/>
          <w:szCs w:val="17"/>
        </w:rPr>
      </w:pPr>
    </w:p>
    <w:p w14:paraId="037EEE7A" w14:textId="77777777" w:rsidR="006D5940" w:rsidRDefault="006D5940">
      <w:pPr>
        <w:rPr>
          <w:rStyle w:val="Overskrift1Tegn"/>
          <w:color w:val="FF9164" w:themeColor="accent2"/>
          <w:lang w:val="da-DK"/>
        </w:rPr>
      </w:pPr>
      <w:r>
        <w:rPr>
          <w:rStyle w:val="Overskrift1Tegn"/>
          <w:color w:val="FF9164" w:themeColor="accent2"/>
          <w:lang w:val="da-DK"/>
        </w:rPr>
        <w:br w:type="page"/>
      </w:r>
    </w:p>
    <w:p w14:paraId="61C18246" w14:textId="21F65DF3" w:rsidR="006837A8" w:rsidRPr="009553DE" w:rsidRDefault="006837A8" w:rsidP="006837A8">
      <w:pPr>
        <w:rPr>
          <w:rFonts w:ascii="VIA Type Office Black" w:hAnsi="VIA Type Office Black"/>
          <w:color w:val="FF9164" w:themeColor="accent2"/>
        </w:rPr>
      </w:pPr>
      <w:bookmarkStart w:id="23" w:name="_Toc143602484"/>
      <w:r w:rsidRPr="009553DE">
        <w:rPr>
          <w:rStyle w:val="Overskrift1Tegn"/>
          <w:color w:val="FF9164" w:themeColor="accent2"/>
          <w:lang w:val="da-DK"/>
        </w:rPr>
        <w:lastRenderedPageBreak/>
        <w:t>Karriereperspektiver i professionsuddannelser</w:t>
      </w:r>
      <w:bookmarkEnd w:id="23"/>
      <w:r w:rsidRPr="009553DE">
        <w:rPr>
          <w:rFonts w:ascii="VIA Type Office Black" w:eastAsiaTheme="majorEastAsia" w:hAnsi="VIA Type Office Black"/>
          <w:bCs/>
          <w:color w:val="FF9164" w:themeColor="accent2"/>
          <w:sz w:val="44"/>
          <w:szCs w:val="28"/>
        </w:rPr>
        <w:t xml:space="preserve"> </w:t>
      </w:r>
    </w:p>
    <w:p w14:paraId="57AFAF50" w14:textId="77777777" w:rsidR="006837A8" w:rsidRDefault="000A1A23" w:rsidP="006837A8">
      <w:pPr>
        <w:spacing w:line="240" w:lineRule="auto"/>
        <w:rPr>
          <w:rFonts w:ascii="VIA Type Office Black" w:eastAsiaTheme="majorEastAsia" w:hAnsi="VIA Type Office Black"/>
          <w:bCs/>
          <w:color w:val="FF9164" w:themeColor="accent2"/>
          <w:sz w:val="44"/>
          <w:szCs w:val="28"/>
        </w:rPr>
        <w:sectPr w:rsidR="006837A8">
          <w:type w:val="continuous"/>
          <w:pgSz w:w="11906" w:h="16838"/>
          <w:pgMar w:top="1134" w:right="1134" w:bottom="1701" w:left="1134" w:header="567" w:footer="584" w:gutter="0"/>
          <w:cols w:space="708"/>
        </w:sectPr>
      </w:pPr>
      <w:r>
        <w:pict w14:anchorId="53C572DC">
          <v:rect id="_x0000_i1067" style="width:453.55pt;height:1.5pt" o:hralign="center" o:hrstd="t" o:hr="t" fillcolor="#a0a0a0" stroked="f"/>
        </w:pict>
      </w:r>
    </w:p>
    <w:p w14:paraId="09E581E2"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Forskningscenter</w:t>
      </w:r>
    </w:p>
    <w:p w14:paraId="44B46B35" w14:textId="77777777" w:rsidR="006837A8" w:rsidRPr="009553DE" w:rsidRDefault="006837A8" w:rsidP="006837A8">
      <w:pPr>
        <w:rPr>
          <w:rFonts w:ascii="VIA Type Office" w:hAnsi="VIA Type Office"/>
          <w:sz w:val="17"/>
          <w:szCs w:val="17"/>
        </w:rPr>
      </w:pPr>
      <w:r w:rsidRPr="009553DE">
        <w:rPr>
          <w:rFonts w:ascii="VIA Type Office" w:hAnsi="VIA Type Office"/>
          <w:sz w:val="17"/>
          <w:szCs w:val="17"/>
        </w:rPr>
        <w:t>Forskningscenter for pædagogik og dannelse</w:t>
      </w:r>
    </w:p>
    <w:p w14:paraId="58819B42"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58D4455A">
          <v:rect id="_x0000_i1068" style="width:481.9pt;height:1.5pt" o:hralign="center" o:hrstd="t" o:hr="t" fillcolor="#a0a0a0" stroked="f"/>
        </w:pict>
      </w:r>
    </w:p>
    <w:p w14:paraId="7F2E05FE"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Forskningsprogram</w:t>
      </w:r>
    </w:p>
    <w:p w14:paraId="23A8EB5E" w14:textId="1A1F5B9F" w:rsidR="006837A8" w:rsidRPr="009553DE" w:rsidRDefault="006D5940" w:rsidP="006837A8">
      <w:pPr>
        <w:rPr>
          <w:rFonts w:ascii="VIA Type Office" w:hAnsi="VIA Type Office"/>
          <w:sz w:val="17"/>
          <w:szCs w:val="17"/>
        </w:rPr>
      </w:pPr>
      <w:r>
        <w:rPr>
          <w:rFonts w:ascii="VIA Type Office" w:hAnsi="VIA Type Office"/>
          <w:sz w:val="17"/>
          <w:szCs w:val="17"/>
        </w:rPr>
        <w:t xml:space="preserve">Program for </w:t>
      </w:r>
      <w:r w:rsidR="00715832">
        <w:rPr>
          <w:rFonts w:ascii="VIA Type Office" w:hAnsi="VIA Type Office"/>
          <w:sz w:val="17"/>
          <w:szCs w:val="17"/>
        </w:rPr>
        <w:t>v</w:t>
      </w:r>
      <w:r w:rsidR="006837A8" w:rsidRPr="009553DE">
        <w:rPr>
          <w:rFonts w:ascii="VIA Type Office" w:hAnsi="VIA Type Office"/>
          <w:sz w:val="17"/>
          <w:szCs w:val="17"/>
        </w:rPr>
        <w:t>ejledning og mentorskab</w:t>
      </w:r>
    </w:p>
    <w:p w14:paraId="225A4600"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627568F5">
          <v:rect id="_x0000_i1069" style="width:481.9pt;height:1.5pt" o:hralign="center" o:hrstd="t" o:hr="t" fillcolor="#a0a0a0" stroked="f"/>
        </w:pict>
      </w:r>
    </w:p>
    <w:p w14:paraId="7C3C2119"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Projektperiode</w:t>
      </w:r>
    </w:p>
    <w:p w14:paraId="29CEB7A4" w14:textId="4BE4BE72" w:rsidR="006837A8" w:rsidRPr="009553DE" w:rsidRDefault="006837A8" w:rsidP="006837A8">
      <w:pPr>
        <w:rPr>
          <w:rFonts w:ascii="VIA Type Office" w:hAnsi="VIA Type Office"/>
          <w:sz w:val="17"/>
          <w:szCs w:val="17"/>
        </w:rPr>
      </w:pPr>
      <w:r w:rsidRPr="009553DE">
        <w:rPr>
          <w:rFonts w:ascii="VIA Type Office" w:hAnsi="VIA Type Office"/>
          <w:sz w:val="17"/>
          <w:szCs w:val="17"/>
        </w:rPr>
        <w:t xml:space="preserve">Forår 2022 - </w:t>
      </w:r>
      <w:r w:rsidR="006D5940">
        <w:rPr>
          <w:rFonts w:ascii="VIA Type Office" w:hAnsi="VIA Type Office"/>
          <w:sz w:val="17"/>
          <w:szCs w:val="17"/>
        </w:rPr>
        <w:t>Forår</w:t>
      </w:r>
      <w:r w:rsidRPr="009553DE">
        <w:rPr>
          <w:rFonts w:ascii="VIA Type Office" w:hAnsi="VIA Type Office"/>
          <w:sz w:val="17"/>
          <w:szCs w:val="17"/>
        </w:rPr>
        <w:t xml:space="preserve"> 202</w:t>
      </w:r>
      <w:r w:rsidR="006D5940">
        <w:rPr>
          <w:rFonts w:ascii="VIA Type Office" w:hAnsi="VIA Type Office"/>
          <w:sz w:val="17"/>
          <w:szCs w:val="17"/>
        </w:rPr>
        <w:t>4</w:t>
      </w:r>
    </w:p>
    <w:p w14:paraId="7A67D648"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4D4861FC">
          <v:rect id="_x0000_i1070" style="width:481.9pt;height:1.5pt" o:hralign="center" o:hrstd="t" o:hr="t" fillcolor="#a0a0a0" stroked="f"/>
        </w:pict>
      </w:r>
    </w:p>
    <w:p w14:paraId="7C9481D6"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Baggrund</w:t>
      </w:r>
    </w:p>
    <w:p w14:paraId="6845EE58"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Det er en generel problemstilling, at en væsentlig andel af dem, som har en professionsuddannelse som højest fuldførte uddannelse, er ansat uden for professionen.</w:t>
      </w:r>
    </w:p>
    <w:p w14:paraId="5DD58CB2"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Vi ønsker at undersøge om det, at studerende under uddannelsen bliver opmærksom på og får lejlighed til at forholde sig til muligheder og udfordringer i professionen ud fra et horisontalt karriereperspektiv kan åbne for at se andre muligheder inden for professionen end dem man traditionelt er opmærksom på med inspiration fra en vertikal forståelse af karriere indenfor den profession man uddanner sig i.</w:t>
      </w:r>
    </w:p>
    <w:p w14:paraId="648363A0"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6CE3D85C">
          <v:rect id="_x0000_i1071" style="width:481.9pt;height:1.5pt" o:hrstd="t" o:hr="t" fillcolor="#a0a0a0" stroked="f"/>
        </w:pict>
      </w:r>
    </w:p>
    <w:p w14:paraId="1F91DE99"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Forskningsspørgsmål</w:t>
      </w:r>
    </w:p>
    <w:p w14:paraId="6F01D5FC" w14:textId="347B27D3" w:rsidR="006D5940" w:rsidRPr="006D5940" w:rsidRDefault="006837A8" w:rsidP="00AE3D5B">
      <w:pPr>
        <w:pStyle w:val="Listeafsnit"/>
        <w:numPr>
          <w:ilvl w:val="0"/>
          <w:numId w:val="25"/>
        </w:numPr>
        <w:rPr>
          <w:rFonts w:ascii="VIA Type Office" w:hAnsi="VIA Type Office"/>
          <w:b/>
          <w:sz w:val="17"/>
          <w:szCs w:val="17"/>
        </w:rPr>
      </w:pPr>
      <w:r w:rsidRPr="006D5940">
        <w:rPr>
          <w:rFonts w:ascii="VIA Type Office" w:eastAsia="Times New Roman" w:hAnsi="VIA Type Office"/>
          <w:color w:val="000000"/>
          <w:sz w:val="17"/>
          <w:szCs w:val="17"/>
          <w:lang w:eastAsia="da-DK"/>
        </w:rPr>
        <w:t>Hvordan kan man arbejde med at give studerende på professionsbacheloruddannelser indsigt i horisontale karrieremuligheder?</w:t>
      </w:r>
    </w:p>
    <w:p w14:paraId="73B3861E" w14:textId="77777777" w:rsidR="006D5940" w:rsidRPr="006D5940" w:rsidRDefault="006D5940" w:rsidP="00AE3D5B">
      <w:pPr>
        <w:pStyle w:val="Listeafsnit"/>
        <w:ind w:left="360"/>
        <w:rPr>
          <w:rFonts w:ascii="VIA Type Office" w:hAnsi="VIA Type Office"/>
          <w:b/>
          <w:sz w:val="17"/>
          <w:szCs w:val="17"/>
        </w:rPr>
      </w:pPr>
    </w:p>
    <w:p w14:paraId="18463F8D" w14:textId="611B4A64" w:rsidR="006837A8" w:rsidRPr="006D5940" w:rsidRDefault="006837A8" w:rsidP="00AE3D5B">
      <w:pPr>
        <w:pStyle w:val="Listeafsnit"/>
        <w:numPr>
          <w:ilvl w:val="0"/>
          <w:numId w:val="25"/>
        </w:numPr>
        <w:rPr>
          <w:rFonts w:ascii="VIA Type Office" w:hAnsi="VIA Type Office"/>
          <w:b/>
          <w:sz w:val="17"/>
          <w:szCs w:val="17"/>
        </w:rPr>
      </w:pPr>
      <w:r w:rsidRPr="006D5940">
        <w:rPr>
          <w:rFonts w:ascii="VIA Type Office" w:eastAsia="Times New Roman" w:hAnsi="VIA Type Office"/>
          <w:color w:val="000000"/>
          <w:sz w:val="17"/>
          <w:szCs w:val="17"/>
          <w:lang w:eastAsia="da-DK"/>
        </w:rPr>
        <w:t>Hvilke betydninger har det for studerende at få indsigt i horisontale karrieremuligheder ift. deres eget fortsatte liv med uddannelsen?</w:t>
      </w:r>
    </w:p>
    <w:p w14:paraId="5A00CE07" w14:textId="77777777" w:rsidR="006837A8" w:rsidRPr="009553DE" w:rsidRDefault="006837A8" w:rsidP="00AE3D5B">
      <w:pPr>
        <w:rPr>
          <w:rFonts w:ascii="VIA Type Office" w:hAnsi="VIA Type Office"/>
          <w:b/>
          <w:sz w:val="17"/>
          <w:szCs w:val="17"/>
        </w:rPr>
      </w:pPr>
    </w:p>
    <w:p w14:paraId="6BECB928" w14:textId="77777777" w:rsidR="006837A8" w:rsidRPr="009553DE" w:rsidRDefault="006837A8" w:rsidP="00AE3D5B">
      <w:pPr>
        <w:rPr>
          <w:rFonts w:ascii="VIA Type Office" w:hAnsi="VIA Type Office"/>
          <w:b/>
          <w:sz w:val="17"/>
          <w:szCs w:val="17"/>
        </w:rPr>
      </w:pPr>
    </w:p>
    <w:p w14:paraId="738832D5" w14:textId="77777777" w:rsidR="006837A8" w:rsidRPr="009553DE" w:rsidRDefault="006837A8" w:rsidP="00AE3D5B">
      <w:pPr>
        <w:rPr>
          <w:rFonts w:ascii="VIA Type Office" w:hAnsi="VIA Type Office"/>
          <w:b/>
          <w:sz w:val="17"/>
          <w:szCs w:val="17"/>
        </w:rPr>
      </w:pPr>
    </w:p>
    <w:p w14:paraId="33F0E0BE"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Forventede resultater</w:t>
      </w:r>
    </w:p>
    <w:p w14:paraId="3AEAA59A" w14:textId="77777777" w:rsidR="006837A8" w:rsidRPr="009553DE" w:rsidRDefault="006837A8" w:rsidP="00AE3D5B">
      <w:pPr>
        <w:rPr>
          <w:rFonts w:ascii="VIA Type Office" w:eastAsia="Times New Roman" w:hAnsi="VIA Type Office"/>
          <w:color w:val="000000"/>
          <w:sz w:val="17"/>
          <w:szCs w:val="17"/>
          <w:lang w:eastAsia="da-DK"/>
        </w:rPr>
      </w:pPr>
      <w:r w:rsidRPr="009553DE">
        <w:rPr>
          <w:rFonts w:ascii="VIA Type Office" w:eastAsia="Times New Roman" w:hAnsi="VIA Type Office"/>
          <w:color w:val="000000"/>
          <w:sz w:val="17"/>
          <w:szCs w:val="17"/>
          <w:lang w:eastAsia="da-DK"/>
        </w:rPr>
        <w:t xml:space="preserve">Antagelsen er at en indsats under den studerendes studieforløb med fokus på horisontale karriereperspektiver kan have betydning for studerendes oplevelse af at der er </w:t>
      </w:r>
    </w:p>
    <w:p w14:paraId="56DFD0D9" w14:textId="77777777" w:rsidR="006837A8" w:rsidRPr="009553DE" w:rsidRDefault="006837A8" w:rsidP="00AE3D5B">
      <w:pPr>
        <w:rPr>
          <w:rFonts w:ascii="VIA Type Office" w:eastAsia="Times New Roman" w:hAnsi="VIA Type Office"/>
          <w:color w:val="000000"/>
          <w:sz w:val="17"/>
          <w:szCs w:val="17"/>
          <w:lang w:eastAsia="da-DK"/>
        </w:rPr>
      </w:pPr>
      <w:r w:rsidRPr="009553DE">
        <w:rPr>
          <w:rFonts w:ascii="VIA Type Office" w:eastAsia="Times New Roman" w:hAnsi="VIA Type Office"/>
          <w:color w:val="000000"/>
          <w:sz w:val="17"/>
          <w:szCs w:val="17"/>
          <w:lang w:eastAsia="da-DK"/>
        </w:rPr>
        <w:t>forskelligartede muligheder med uddannelsen indenfor professionen. Og at dette kan have betydning for gennemførelse af uddannelsen, oplevelse af meningen med studiet, øget tiltro til at man vil fortsætte i professionen over en længere årrække fordi professionens faglige udviklingsmuligheder bliver mere synlige for den studerende.</w:t>
      </w:r>
    </w:p>
    <w:p w14:paraId="635BEEBF" w14:textId="77777777" w:rsidR="006837A8" w:rsidRPr="009553DE" w:rsidRDefault="000A1A23" w:rsidP="00AE3D5B">
      <w:pPr>
        <w:rPr>
          <w:rFonts w:ascii="VIA Type Office" w:hAnsi="VIA Type Office"/>
          <w:b/>
          <w:sz w:val="17"/>
          <w:szCs w:val="17"/>
        </w:rPr>
      </w:pPr>
      <w:r>
        <w:rPr>
          <w:rFonts w:ascii="VIA Type Office" w:hAnsi="VIA Type Office"/>
          <w:sz w:val="17"/>
          <w:szCs w:val="17"/>
        </w:rPr>
        <w:pict w14:anchorId="7BF03D20">
          <v:rect id="_x0000_i1072" style="width:481.9pt;height:1.5pt" o:hrstd="t" o:hr="t" fillcolor="#a0a0a0" stroked="f"/>
        </w:pict>
      </w:r>
    </w:p>
    <w:p w14:paraId="58E2EE07"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Genstandsfelt</w:t>
      </w:r>
    </w:p>
    <w:p w14:paraId="14D257D0"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Studerende i professionsbacheloruddannelser</w:t>
      </w:r>
    </w:p>
    <w:p w14:paraId="647F9529"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4A65F0A2">
          <v:rect id="_x0000_i1073" style="width:481.9pt;height:1.5pt" o:hrstd="t" o:hr="t" fillcolor="#a0a0a0" stroked="f"/>
        </w:pict>
      </w:r>
    </w:p>
    <w:p w14:paraId="0D8A347E"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Samarbejdspartnere</w:t>
      </w:r>
    </w:p>
    <w:p w14:paraId="0A0C7D26"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 xml:space="preserve">Studerende og undervisere på VIAs professionsbacheloruddannelser. </w:t>
      </w:r>
    </w:p>
    <w:p w14:paraId="1C29D733"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Studerende på VIAs diplomuddannelser.</w:t>
      </w:r>
    </w:p>
    <w:p w14:paraId="0C318271"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43CD4201">
          <v:rect id="_x0000_i1074" style="width:481.9pt;height:1.5pt" o:hrstd="t" o:hr="t" fillcolor="#a0a0a0" stroked="f"/>
        </w:pict>
      </w:r>
    </w:p>
    <w:p w14:paraId="6265E464"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Kontakt</w:t>
      </w:r>
    </w:p>
    <w:p w14:paraId="79F7CB22"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Bo Klindt Poulsen</w:t>
      </w:r>
    </w:p>
    <w:p w14:paraId="3238CC64"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Efter- og videreuddannelse - Pædagogik og CFU</w:t>
      </w:r>
    </w:p>
    <w:p w14:paraId="4805E7AD" w14:textId="72BCD2CE" w:rsidR="006837A8" w:rsidRPr="009553DE" w:rsidRDefault="00891BB9" w:rsidP="00AE3D5B">
      <w:pPr>
        <w:rPr>
          <w:rFonts w:ascii="VIA Type Office" w:hAnsi="VIA Type Office"/>
          <w:sz w:val="17"/>
          <w:szCs w:val="17"/>
        </w:rPr>
      </w:pPr>
      <w:r w:rsidRPr="00891BB9">
        <w:sym w:font="Webdings" w:char="F09B"/>
      </w:r>
      <w:r w:rsidR="006837A8" w:rsidRPr="009553DE">
        <w:rPr>
          <w:rFonts w:ascii="VIA Type Office" w:hAnsi="VIA Type Office"/>
          <w:sz w:val="17"/>
          <w:szCs w:val="17"/>
        </w:rPr>
        <w:t xml:space="preserve"> </w:t>
      </w:r>
      <w:hyperlink r:id="rId27" w:history="1">
        <w:r w:rsidR="006837A8" w:rsidRPr="009553DE">
          <w:rPr>
            <w:rStyle w:val="Hyperlink"/>
            <w:rFonts w:ascii="VIA Type Office" w:hAnsi="VIA Type Office"/>
            <w:sz w:val="17"/>
            <w:szCs w:val="17"/>
          </w:rPr>
          <w:t>bokp@via.dk</w:t>
        </w:r>
      </w:hyperlink>
    </w:p>
    <w:p w14:paraId="2595BF67" w14:textId="77777777" w:rsidR="006837A8" w:rsidRPr="009553DE" w:rsidRDefault="006837A8" w:rsidP="00AE3D5B">
      <w:pPr>
        <w:rPr>
          <w:rFonts w:ascii="VIA Type Office" w:hAnsi="VIA Type Office"/>
          <w:sz w:val="17"/>
          <w:szCs w:val="17"/>
        </w:rPr>
      </w:pPr>
    </w:p>
    <w:p w14:paraId="7CDC86F0"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Randi Boelskifte Skovhus</w:t>
      </w:r>
    </w:p>
    <w:p w14:paraId="3331B20E"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Efter- og videreuddannelse – Pædagogik og CFU</w:t>
      </w:r>
    </w:p>
    <w:p w14:paraId="14888926" w14:textId="2410883F" w:rsidR="006837A8" w:rsidRPr="009553DE" w:rsidRDefault="00891BB9" w:rsidP="00AE3D5B">
      <w:pPr>
        <w:rPr>
          <w:rFonts w:ascii="VIA Type Office" w:hAnsi="VIA Type Office"/>
          <w:sz w:val="17"/>
          <w:szCs w:val="17"/>
        </w:rPr>
      </w:pPr>
      <w:r w:rsidRPr="00891BB9">
        <w:sym w:font="Webdings" w:char="F09B"/>
      </w:r>
      <w:r w:rsidR="006837A8" w:rsidRPr="009553DE">
        <w:rPr>
          <w:rFonts w:ascii="VIA Type Office" w:hAnsi="VIA Type Office"/>
          <w:sz w:val="17"/>
          <w:szCs w:val="17"/>
        </w:rPr>
        <w:t xml:space="preserve"> </w:t>
      </w:r>
      <w:hyperlink r:id="rId28" w:history="1">
        <w:r w:rsidR="006837A8" w:rsidRPr="009553DE">
          <w:rPr>
            <w:rStyle w:val="Hyperlink"/>
            <w:rFonts w:ascii="VIA Type Office" w:hAnsi="VIA Type Office"/>
            <w:sz w:val="17"/>
            <w:szCs w:val="17"/>
          </w:rPr>
          <w:t>ras@via.dk</w:t>
        </w:r>
      </w:hyperlink>
      <w:r w:rsidR="006837A8" w:rsidRPr="009553DE">
        <w:rPr>
          <w:rFonts w:ascii="VIA Type Office" w:hAnsi="VIA Type Office"/>
          <w:sz w:val="17"/>
          <w:szCs w:val="17"/>
        </w:rPr>
        <w:t xml:space="preserve"> </w:t>
      </w:r>
    </w:p>
    <w:p w14:paraId="550223E9"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346A0152">
          <v:rect id="_x0000_i1075" style="width:481.9pt;height:1.5pt" o:hrstd="t" o:hr="t" fillcolor="#a0a0a0" stroked="f"/>
        </w:pict>
      </w:r>
    </w:p>
    <w:p w14:paraId="4E2888D2"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Nøgleord</w:t>
      </w:r>
    </w:p>
    <w:p w14:paraId="0415BEB4"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Karriere, Karrierevejledning, Professionsbacheloruddannelser, Professioner, Livslang læring</w:t>
      </w:r>
    </w:p>
    <w:p w14:paraId="5141ADC5" w14:textId="77777777" w:rsidR="006837A8" w:rsidRPr="009553DE" w:rsidRDefault="006837A8" w:rsidP="006837A8">
      <w:pPr>
        <w:spacing w:after="160" w:line="256" w:lineRule="auto"/>
        <w:rPr>
          <w:rFonts w:ascii="VIA Type Office" w:hAnsi="VIA Type Office"/>
          <w:b/>
          <w:sz w:val="17"/>
          <w:szCs w:val="17"/>
        </w:rPr>
      </w:pPr>
      <w:r w:rsidRPr="009553DE">
        <w:rPr>
          <w:rFonts w:ascii="VIA Type Office" w:hAnsi="VIA Type Office"/>
          <w:b/>
          <w:sz w:val="17"/>
          <w:szCs w:val="17"/>
        </w:rPr>
        <w:br w:type="page"/>
      </w:r>
    </w:p>
    <w:p w14:paraId="5FB4491D" w14:textId="77777777" w:rsidR="006837A8" w:rsidRDefault="006837A8" w:rsidP="006837A8">
      <w:pPr>
        <w:spacing w:line="240" w:lineRule="auto"/>
        <w:rPr>
          <w:rFonts w:ascii="VIA Type Office" w:eastAsiaTheme="majorEastAsia" w:hAnsi="VIA Type Office"/>
          <w:b/>
          <w:bCs/>
          <w:color w:val="FF9164" w:themeColor="accent2"/>
          <w:sz w:val="44"/>
          <w:szCs w:val="28"/>
        </w:rPr>
        <w:sectPr w:rsidR="006837A8">
          <w:type w:val="continuous"/>
          <w:pgSz w:w="11906" w:h="16838"/>
          <w:pgMar w:top="1134" w:right="1134" w:bottom="1701" w:left="1134" w:header="567" w:footer="584" w:gutter="0"/>
          <w:cols w:num="2" w:space="708"/>
        </w:sectPr>
      </w:pPr>
    </w:p>
    <w:p w14:paraId="4DBDAA11" w14:textId="77777777" w:rsidR="0008766D" w:rsidRPr="0008766D" w:rsidRDefault="0008766D" w:rsidP="0008766D">
      <w:pPr>
        <w:pStyle w:val="Typografi1"/>
        <w:rPr>
          <w:rFonts w:ascii="VIA Type Black" w:hAnsi="VIA Type Black"/>
          <w:color w:val="FF9164" w:themeColor="accent2"/>
          <w:lang w:val="da-DK"/>
        </w:rPr>
      </w:pPr>
      <w:bookmarkStart w:id="24" w:name="_Toc143602485"/>
      <w:r w:rsidRPr="0008766D">
        <w:rPr>
          <w:rFonts w:ascii="VIA Type Black" w:hAnsi="VIA Type Black"/>
          <w:color w:val="FF9164" w:themeColor="accent2"/>
          <w:lang w:val="da-DK"/>
        </w:rPr>
        <w:lastRenderedPageBreak/>
        <w:t>Klinisk dygtighed i sygeplejerskeuddannelsen</w:t>
      </w:r>
      <w:bookmarkEnd w:id="24"/>
    </w:p>
    <w:p w14:paraId="00323AE7" w14:textId="44D68A19" w:rsidR="0008766D" w:rsidRPr="0008766D" w:rsidRDefault="0008766D" w:rsidP="0008766D">
      <w:pPr>
        <w:pStyle w:val="Typografi1"/>
        <w:keepNext/>
        <w:keepLines/>
        <w:contextualSpacing/>
        <w:rPr>
          <w:color w:val="196455" w:themeColor="accent6" w:themeShade="80"/>
          <w:sz w:val="24"/>
          <w:szCs w:val="24"/>
          <w:lang w:val="da-DK"/>
        </w:rPr>
        <w:sectPr w:rsidR="0008766D" w:rsidRPr="0008766D" w:rsidSect="005402F7">
          <w:type w:val="continuous"/>
          <w:pgSz w:w="11906" w:h="16838" w:code="9"/>
          <w:pgMar w:top="1134" w:right="1134" w:bottom="1701" w:left="1134" w:header="567" w:footer="584" w:gutter="0"/>
          <w:cols w:space="708"/>
          <w:docGrid w:linePitch="360"/>
        </w:sectPr>
      </w:pPr>
      <w:bookmarkStart w:id="25" w:name="_Toc143495599"/>
      <w:bookmarkStart w:id="26" w:name="_Toc143496439"/>
      <w:bookmarkStart w:id="27" w:name="_Toc143602486"/>
      <w:r w:rsidRPr="0008766D">
        <w:rPr>
          <w:color w:val="FF9164" w:themeColor="accent2"/>
          <w:sz w:val="24"/>
          <w:szCs w:val="24"/>
          <w:lang w:val="da-DK"/>
        </w:rPr>
        <w:t xml:space="preserve">- Vejledning, afprøvning og </w:t>
      </w:r>
      <w:proofErr w:type="spellStart"/>
      <w:r w:rsidRPr="0008766D">
        <w:rPr>
          <w:color w:val="FF9164" w:themeColor="accent2"/>
          <w:sz w:val="24"/>
          <w:szCs w:val="24"/>
          <w:lang w:val="da-DK"/>
        </w:rPr>
        <w:t>mentorring</w:t>
      </w:r>
      <w:proofErr w:type="spellEnd"/>
      <w:r w:rsidRPr="0008766D">
        <w:rPr>
          <w:color w:val="FF9164" w:themeColor="accent2"/>
          <w:sz w:val="24"/>
          <w:szCs w:val="24"/>
          <w:lang w:val="da-DK"/>
        </w:rPr>
        <w:t xml:space="preserve"> i overgangen mellem uddannelse og profession </w:t>
      </w:r>
      <w:r w:rsidR="000A1A23">
        <w:pict w14:anchorId="623FBE90">
          <v:rect id="_x0000_i1076" style="width:0;height:1.5pt" o:hralign="center" o:hrstd="t" o:hr="t" fillcolor="#a0a0a0" stroked="f"/>
        </w:pict>
      </w:r>
      <w:bookmarkEnd w:id="25"/>
      <w:bookmarkEnd w:id="26"/>
      <w:bookmarkEnd w:id="27"/>
    </w:p>
    <w:p w14:paraId="220A5289" w14:textId="77777777" w:rsidR="0008766D" w:rsidRPr="009729C4" w:rsidRDefault="0008766D" w:rsidP="0008766D">
      <w:pPr>
        <w:rPr>
          <w:rFonts w:ascii="VIA Type Office" w:hAnsi="VIA Type Office"/>
          <w:b/>
          <w:sz w:val="17"/>
          <w:szCs w:val="17"/>
        </w:rPr>
      </w:pPr>
      <w:r w:rsidRPr="009729C4">
        <w:rPr>
          <w:rFonts w:ascii="VIA Type Office" w:hAnsi="VIA Type Office"/>
          <w:b/>
          <w:sz w:val="17"/>
          <w:szCs w:val="17"/>
        </w:rPr>
        <w:t>Forskningscenter</w:t>
      </w:r>
    </w:p>
    <w:p w14:paraId="010D2878" w14:textId="77777777" w:rsidR="0008766D" w:rsidRPr="007F7883" w:rsidRDefault="0008766D" w:rsidP="0008766D">
      <w:pPr>
        <w:rPr>
          <w:rFonts w:ascii="VIA Type Office" w:hAnsi="VIA Type Office"/>
          <w:sz w:val="17"/>
          <w:szCs w:val="17"/>
        </w:rPr>
      </w:pPr>
      <w:r w:rsidRPr="007F7883">
        <w:rPr>
          <w:rFonts w:ascii="VIA Type Office" w:hAnsi="VIA Type Office"/>
          <w:sz w:val="17"/>
          <w:szCs w:val="17"/>
        </w:rPr>
        <w:t>Forskningscenter for pædagogik og dannelse</w:t>
      </w:r>
    </w:p>
    <w:p w14:paraId="70D62529" w14:textId="77777777" w:rsidR="0008766D" w:rsidRPr="009729C4" w:rsidRDefault="000A1A23" w:rsidP="0008766D">
      <w:pPr>
        <w:rPr>
          <w:rFonts w:ascii="VIA Type Office" w:hAnsi="VIA Type Office"/>
          <w:sz w:val="17"/>
          <w:szCs w:val="17"/>
        </w:rPr>
      </w:pPr>
      <w:r>
        <w:rPr>
          <w:rFonts w:ascii="VIA Type Office" w:hAnsi="VIA Type Office"/>
        </w:rPr>
        <w:pict w14:anchorId="427E8C81">
          <v:rect id="_x0000_i1077" style="width:0;height:1.5pt" o:hralign="center" o:hrstd="t" o:hr="t" fillcolor="#a0a0a0" stroked="f"/>
        </w:pict>
      </w:r>
    </w:p>
    <w:p w14:paraId="625C7E1F" w14:textId="77777777" w:rsidR="0008766D" w:rsidRPr="00A06D0B" w:rsidRDefault="0008766D" w:rsidP="0008766D">
      <w:pPr>
        <w:rPr>
          <w:rFonts w:ascii="VIA Type Office" w:hAnsi="VIA Type Office"/>
          <w:sz w:val="17"/>
          <w:szCs w:val="17"/>
        </w:rPr>
      </w:pPr>
      <w:r>
        <w:rPr>
          <w:rFonts w:ascii="VIA Type Office" w:hAnsi="VIA Type Office"/>
          <w:b/>
          <w:sz w:val="17"/>
          <w:szCs w:val="17"/>
        </w:rPr>
        <w:t>Forskningsp</w:t>
      </w:r>
      <w:r w:rsidRPr="009729C4">
        <w:rPr>
          <w:rFonts w:ascii="VIA Type Office" w:hAnsi="VIA Type Office"/>
          <w:b/>
          <w:sz w:val="17"/>
          <w:szCs w:val="17"/>
        </w:rPr>
        <w:t>rogram</w:t>
      </w:r>
    </w:p>
    <w:p w14:paraId="115F43C1" w14:textId="4CB2589D" w:rsidR="0008766D" w:rsidRPr="007F7883" w:rsidRDefault="0008766D" w:rsidP="0008766D">
      <w:pPr>
        <w:rPr>
          <w:rFonts w:ascii="VIA Type Office" w:hAnsi="VIA Type Office"/>
          <w:sz w:val="17"/>
          <w:szCs w:val="17"/>
        </w:rPr>
      </w:pPr>
      <w:r w:rsidRPr="007F7883">
        <w:rPr>
          <w:rFonts w:ascii="VIA Type Office" w:hAnsi="VIA Type Office"/>
          <w:sz w:val="17"/>
          <w:szCs w:val="17"/>
        </w:rPr>
        <w:t xml:space="preserve">Forskningsprogram </w:t>
      </w:r>
      <w:r w:rsidR="00715832">
        <w:rPr>
          <w:rFonts w:ascii="VIA Type Office" w:hAnsi="VIA Type Office"/>
          <w:sz w:val="17"/>
          <w:szCs w:val="17"/>
        </w:rPr>
        <w:t>v</w:t>
      </w:r>
      <w:r w:rsidRPr="007F7883">
        <w:rPr>
          <w:rFonts w:ascii="VIA Type Office" w:hAnsi="VIA Type Office"/>
          <w:sz w:val="17"/>
          <w:szCs w:val="17"/>
        </w:rPr>
        <w:t xml:space="preserve">ejledning og </w:t>
      </w:r>
      <w:r w:rsidR="00715832">
        <w:rPr>
          <w:rFonts w:ascii="VIA Type Office" w:hAnsi="VIA Type Office"/>
          <w:sz w:val="17"/>
          <w:szCs w:val="17"/>
        </w:rPr>
        <w:t>m</w:t>
      </w:r>
      <w:r w:rsidRPr="007F7883">
        <w:rPr>
          <w:rFonts w:ascii="VIA Type Office" w:hAnsi="VIA Type Office"/>
          <w:sz w:val="17"/>
          <w:szCs w:val="17"/>
        </w:rPr>
        <w:t>entorskab</w:t>
      </w:r>
    </w:p>
    <w:p w14:paraId="0EB70A73" w14:textId="77777777" w:rsidR="0008766D" w:rsidRDefault="000A1A23" w:rsidP="0008766D">
      <w:pPr>
        <w:rPr>
          <w:rFonts w:ascii="VIA Type Office" w:hAnsi="VIA Type Office"/>
          <w:b/>
          <w:sz w:val="17"/>
          <w:szCs w:val="17"/>
        </w:rPr>
      </w:pPr>
      <w:r>
        <w:rPr>
          <w:rFonts w:ascii="VIA Type Office" w:hAnsi="VIA Type Office"/>
        </w:rPr>
        <w:pict w14:anchorId="0BE103D0">
          <v:rect id="_x0000_i1078" style="width:0;height:1.5pt" o:hralign="center" o:hrstd="t" o:hr="t" fillcolor="#a0a0a0" stroked="f"/>
        </w:pict>
      </w:r>
    </w:p>
    <w:p w14:paraId="1F188E42" w14:textId="77777777" w:rsidR="0008766D" w:rsidRDefault="0008766D" w:rsidP="0008766D">
      <w:pPr>
        <w:rPr>
          <w:rFonts w:ascii="VIA Type Office" w:hAnsi="VIA Type Office"/>
          <w:b/>
          <w:sz w:val="17"/>
          <w:szCs w:val="17"/>
        </w:rPr>
      </w:pPr>
      <w:r>
        <w:rPr>
          <w:rFonts w:ascii="VIA Type Office" w:hAnsi="VIA Type Office"/>
          <w:b/>
          <w:sz w:val="17"/>
          <w:szCs w:val="17"/>
        </w:rPr>
        <w:t>Projekttitel</w:t>
      </w:r>
    </w:p>
    <w:p w14:paraId="0C164176" w14:textId="77777777" w:rsidR="0008766D" w:rsidRPr="00002A75" w:rsidRDefault="0008766D" w:rsidP="0008766D">
      <w:pPr>
        <w:rPr>
          <w:rFonts w:ascii="VIA Type Office" w:hAnsi="VIA Type Office"/>
          <w:sz w:val="17"/>
          <w:szCs w:val="17"/>
        </w:rPr>
      </w:pPr>
      <w:r w:rsidRPr="00002A75">
        <w:rPr>
          <w:rFonts w:ascii="VIA Type Office" w:hAnsi="VIA Type Office"/>
          <w:sz w:val="17"/>
          <w:szCs w:val="17"/>
        </w:rPr>
        <w:t>Klinisk dygtighed i sygeplejerskeuddannelsen: Vejledning i et klinisk</w:t>
      </w:r>
      <w:r>
        <w:rPr>
          <w:rFonts w:ascii="VIA Type Office" w:hAnsi="VIA Type Office"/>
          <w:sz w:val="17"/>
          <w:szCs w:val="17"/>
        </w:rPr>
        <w:t xml:space="preserve"> </w:t>
      </w:r>
      <w:r w:rsidRPr="00002A75">
        <w:rPr>
          <w:rFonts w:ascii="VIA Type Office" w:hAnsi="VIA Type Office"/>
          <w:sz w:val="17"/>
          <w:szCs w:val="17"/>
        </w:rPr>
        <w:t xml:space="preserve">forankret og alternativt struktureret </w:t>
      </w:r>
      <w:r>
        <w:rPr>
          <w:rFonts w:ascii="VIA Type Office" w:hAnsi="VIA Type Office"/>
          <w:sz w:val="17"/>
          <w:szCs w:val="17"/>
        </w:rPr>
        <w:t>afsluttende studieår</w:t>
      </w:r>
    </w:p>
    <w:p w14:paraId="4CDA0A48" w14:textId="77777777" w:rsidR="0008766D" w:rsidRPr="009729C4" w:rsidRDefault="000A1A23" w:rsidP="0008766D">
      <w:pPr>
        <w:rPr>
          <w:rFonts w:ascii="VIA Type Office" w:hAnsi="VIA Type Office"/>
          <w:sz w:val="17"/>
          <w:szCs w:val="17"/>
        </w:rPr>
      </w:pPr>
      <w:r>
        <w:rPr>
          <w:rFonts w:ascii="VIA Type Office" w:hAnsi="VIA Type Office"/>
        </w:rPr>
        <w:pict w14:anchorId="525BF8F6">
          <v:rect id="_x0000_i1079" style="width:0;height:1.5pt" o:hralign="center" o:hrstd="t" o:hr="t" fillcolor="#a0a0a0" stroked="f"/>
        </w:pict>
      </w:r>
    </w:p>
    <w:p w14:paraId="63C951C2" w14:textId="77777777" w:rsidR="0008766D" w:rsidRDefault="0008766D" w:rsidP="0008766D">
      <w:pPr>
        <w:rPr>
          <w:rFonts w:ascii="VIA Type Office" w:hAnsi="VIA Type Office"/>
          <w:b/>
          <w:sz w:val="17"/>
          <w:szCs w:val="17"/>
        </w:rPr>
      </w:pPr>
      <w:r w:rsidRPr="009729C4">
        <w:rPr>
          <w:rFonts w:ascii="VIA Type Office" w:hAnsi="VIA Type Office"/>
          <w:b/>
          <w:sz w:val="17"/>
          <w:szCs w:val="17"/>
        </w:rPr>
        <w:t>Projektperiode</w:t>
      </w:r>
    </w:p>
    <w:p w14:paraId="3D526501" w14:textId="54331C97" w:rsidR="0008766D" w:rsidRPr="00A06D0B" w:rsidRDefault="0008766D" w:rsidP="0008766D">
      <w:pPr>
        <w:rPr>
          <w:rFonts w:ascii="VIA Type Office" w:hAnsi="VIA Type Office"/>
          <w:sz w:val="17"/>
          <w:szCs w:val="17"/>
        </w:rPr>
      </w:pPr>
      <w:r w:rsidRPr="00A06D0B">
        <w:rPr>
          <w:rFonts w:ascii="VIA Type Office" w:hAnsi="VIA Type Office"/>
          <w:sz w:val="17"/>
          <w:szCs w:val="17"/>
        </w:rPr>
        <w:t>2020</w:t>
      </w:r>
      <w:r>
        <w:rPr>
          <w:rFonts w:ascii="VIA Type Office" w:hAnsi="VIA Type Office"/>
          <w:sz w:val="17"/>
          <w:szCs w:val="17"/>
        </w:rPr>
        <w:t xml:space="preserve"> </w:t>
      </w:r>
      <w:r w:rsidRPr="00A06D0B">
        <w:rPr>
          <w:rFonts w:ascii="VIA Type Office" w:hAnsi="VIA Type Office"/>
          <w:sz w:val="17"/>
          <w:szCs w:val="17"/>
        </w:rPr>
        <w:t>-</w:t>
      </w:r>
      <w:r>
        <w:rPr>
          <w:rFonts w:ascii="VIA Type Office" w:hAnsi="VIA Type Office"/>
          <w:sz w:val="17"/>
          <w:szCs w:val="17"/>
        </w:rPr>
        <w:t xml:space="preserve"> </w:t>
      </w:r>
      <w:r w:rsidRPr="00A06D0B">
        <w:rPr>
          <w:rFonts w:ascii="VIA Type Office" w:hAnsi="VIA Type Office"/>
          <w:sz w:val="17"/>
          <w:szCs w:val="17"/>
        </w:rPr>
        <w:t>2025</w:t>
      </w:r>
    </w:p>
    <w:p w14:paraId="1CF9B5ED" w14:textId="77777777" w:rsidR="0008766D" w:rsidRPr="009729C4" w:rsidRDefault="000A1A23" w:rsidP="0008766D">
      <w:pPr>
        <w:rPr>
          <w:rFonts w:ascii="VIA Type Office" w:hAnsi="VIA Type Office"/>
          <w:sz w:val="17"/>
          <w:szCs w:val="17"/>
        </w:rPr>
      </w:pPr>
      <w:r>
        <w:rPr>
          <w:rFonts w:ascii="VIA Type Office" w:hAnsi="VIA Type Office"/>
        </w:rPr>
        <w:pict w14:anchorId="2D6ACA43">
          <v:rect id="_x0000_i1080" style="width:0;height:1.5pt" o:hralign="center" o:hrstd="t" o:hr="t" fillcolor="#a0a0a0" stroked="f"/>
        </w:pict>
      </w:r>
    </w:p>
    <w:p w14:paraId="32C5016B" w14:textId="77777777" w:rsidR="0008766D" w:rsidRPr="009729C4" w:rsidRDefault="0008766D" w:rsidP="0008766D">
      <w:pPr>
        <w:rPr>
          <w:rFonts w:ascii="VIA Type Office" w:hAnsi="VIA Type Office"/>
          <w:b/>
          <w:sz w:val="17"/>
          <w:szCs w:val="17"/>
        </w:rPr>
      </w:pPr>
      <w:r w:rsidRPr="009729C4">
        <w:rPr>
          <w:rFonts w:ascii="VIA Type Office" w:hAnsi="VIA Type Office"/>
          <w:b/>
          <w:sz w:val="17"/>
          <w:szCs w:val="17"/>
        </w:rPr>
        <w:t>Baggrund</w:t>
      </w:r>
    </w:p>
    <w:p w14:paraId="4AD421D0" w14:textId="77777777" w:rsidR="0008766D" w:rsidRDefault="0008766D" w:rsidP="0008766D">
      <w:pPr>
        <w:rPr>
          <w:rFonts w:ascii="VIA Type Office" w:hAnsi="VIA Type Office"/>
          <w:sz w:val="17"/>
          <w:szCs w:val="17"/>
        </w:rPr>
      </w:pPr>
      <w:r w:rsidRPr="004A5A9B">
        <w:rPr>
          <w:rFonts w:ascii="VIA Type Office" w:hAnsi="VIA Type Office"/>
          <w:sz w:val="17"/>
          <w:szCs w:val="17"/>
        </w:rPr>
        <w:t xml:space="preserve">Mange professionsuddannelser og de professioner de uddanner til har udfordringer med at skabe en kvalificeret transition mellem uddannelse og arbejdsliv. En brobygning der er essentiel for mange nyuddannede, hvis de ikke skal forlade professionen de første år. </w:t>
      </w:r>
    </w:p>
    <w:p w14:paraId="47220E64" w14:textId="77777777" w:rsidR="0008766D" w:rsidRDefault="0008766D" w:rsidP="0008766D">
      <w:pPr>
        <w:rPr>
          <w:rFonts w:ascii="VIA Type Office" w:hAnsi="VIA Type Office"/>
          <w:sz w:val="17"/>
          <w:szCs w:val="17"/>
        </w:rPr>
      </w:pPr>
      <w:r>
        <w:rPr>
          <w:rFonts w:ascii="VIA Type Office" w:hAnsi="VIA Type Office"/>
          <w:sz w:val="17"/>
          <w:szCs w:val="17"/>
        </w:rPr>
        <w:t xml:space="preserve">Aktionsforskningsprojektets sigte er i tæt samarbejde mellem sygeplejerskeuddannelse, praksis og forskning at udvikle og afprøve tilrettelæggelse, samt vejlednings- og prøveformer i overgangen mellem uddannelse og profession.   </w:t>
      </w:r>
    </w:p>
    <w:p w14:paraId="008EE667" w14:textId="77777777" w:rsidR="0008766D" w:rsidRDefault="0008766D" w:rsidP="0008766D">
      <w:pPr>
        <w:rPr>
          <w:rFonts w:ascii="VIA Type Office" w:hAnsi="VIA Type Office"/>
          <w:sz w:val="17"/>
          <w:szCs w:val="17"/>
        </w:rPr>
      </w:pPr>
      <w:r>
        <w:rPr>
          <w:rFonts w:ascii="VIA Type Office" w:hAnsi="VIA Type Office"/>
          <w:sz w:val="17"/>
          <w:szCs w:val="17"/>
        </w:rPr>
        <w:t>I perioden 2020 til 2022 udviklede og gennemførte aktionsforskningsprojektet et alternativt tilrettelagt afsluttende år med et praktisk klinisk fokus. Igennem etnografiske studier fulgte projektgruppen det alternative forløb gennem otte deltagende studerende, fire kliniske vejledere og to lektorer. Desuden fulgtes de studerende som nyuddannede.</w:t>
      </w:r>
    </w:p>
    <w:p w14:paraId="0529A941" w14:textId="77777777" w:rsidR="0008766D" w:rsidRDefault="0008766D" w:rsidP="0008766D">
      <w:pPr>
        <w:rPr>
          <w:rFonts w:ascii="VIA Type Office" w:hAnsi="VIA Type Office"/>
          <w:sz w:val="17"/>
          <w:szCs w:val="17"/>
        </w:rPr>
      </w:pPr>
      <w:r>
        <w:rPr>
          <w:rFonts w:ascii="VIA Type Office" w:hAnsi="VIA Type Office"/>
          <w:sz w:val="17"/>
          <w:szCs w:val="17"/>
        </w:rPr>
        <w:t>I publikationer (2022-2023) præsenterede projektet betydningen af de nye kombinationer af undervisere og kliniske vejledere. Specielt pointeredes en fælles jagt på klinisk dygtighed frem for på fejlfinding som betydningsfuld for dannelse og brobygning. Yderligere publikationer følger i 2023.</w:t>
      </w:r>
    </w:p>
    <w:p w14:paraId="2EF65C53" w14:textId="7738C93B" w:rsidR="0008766D" w:rsidRPr="0008766D" w:rsidRDefault="0008766D" w:rsidP="0008766D">
      <w:pPr>
        <w:rPr>
          <w:rFonts w:ascii="VIA Type Office" w:hAnsi="VIA Type Office"/>
          <w:sz w:val="17"/>
          <w:szCs w:val="17"/>
        </w:rPr>
      </w:pPr>
      <w:r>
        <w:rPr>
          <w:rFonts w:ascii="VIA Type Office" w:hAnsi="VIA Type Office"/>
          <w:sz w:val="17"/>
          <w:szCs w:val="17"/>
        </w:rPr>
        <w:t xml:space="preserve">I 2023 er ambitionen at videreudvikle projektets fokus på klinisk dygtighed som brobygning gennem at skabe, udvælge og gennemføre nye kliniske prøve-, vejlednings-, samt mentorformer  </w:t>
      </w:r>
    </w:p>
    <w:p w14:paraId="3C40B189" w14:textId="77777777" w:rsidR="0008766D" w:rsidRPr="009729C4" w:rsidRDefault="0008766D" w:rsidP="0008766D">
      <w:pPr>
        <w:rPr>
          <w:rFonts w:ascii="VIA Type Office" w:hAnsi="VIA Type Office"/>
          <w:b/>
          <w:sz w:val="17"/>
          <w:szCs w:val="17"/>
        </w:rPr>
      </w:pPr>
      <w:r w:rsidRPr="009729C4">
        <w:rPr>
          <w:rFonts w:ascii="VIA Type Office" w:hAnsi="VIA Type Office"/>
          <w:b/>
          <w:sz w:val="17"/>
          <w:szCs w:val="17"/>
        </w:rPr>
        <w:t>Forskningsspørgsmål</w:t>
      </w:r>
    </w:p>
    <w:p w14:paraId="18E79AA5" w14:textId="77777777" w:rsidR="0008766D" w:rsidRDefault="0008766D" w:rsidP="0008766D">
      <w:pPr>
        <w:rPr>
          <w:rFonts w:ascii="VIA Type Office" w:hAnsi="VIA Type Office"/>
          <w:sz w:val="17"/>
          <w:szCs w:val="17"/>
        </w:rPr>
      </w:pPr>
      <w:r>
        <w:rPr>
          <w:rFonts w:ascii="VIA Type Office" w:hAnsi="VIA Type Office"/>
          <w:sz w:val="17"/>
          <w:szCs w:val="17"/>
        </w:rPr>
        <w:t xml:space="preserve">Aktionsforskningsprojektet formulerer i samarbejde med sygeplejerskeuddannelsen og praksis forskningsspørgsmål med henblik på at udvikle og afprøve vejledning-, afprøvning og </w:t>
      </w:r>
      <w:proofErr w:type="spellStart"/>
      <w:r>
        <w:rPr>
          <w:rFonts w:ascii="VIA Type Office" w:hAnsi="VIA Type Office"/>
          <w:sz w:val="17"/>
          <w:szCs w:val="17"/>
        </w:rPr>
        <w:t>mentorring</w:t>
      </w:r>
      <w:proofErr w:type="spellEnd"/>
      <w:r>
        <w:rPr>
          <w:rFonts w:ascii="VIA Type Office" w:hAnsi="VIA Type Office"/>
          <w:sz w:val="17"/>
          <w:szCs w:val="17"/>
        </w:rPr>
        <w:t xml:space="preserve"> med fokus på klinisk dygtighed i overgangen mellem uddannelse og profession.</w:t>
      </w:r>
    </w:p>
    <w:p w14:paraId="08245ADA" w14:textId="5F73987F" w:rsidR="0008766D" w:rsidRDefault="000A1A23" w:rsidP="0008766D">
      <w:pPr>
        <w:rPr>
          <w:rFonts w:ascii="VIA Type Office" w:hAnsi="VIA Type Office"/>
          <w:sz w:val="17"/>
          <w:szCs w:val="17"/>
        </w:rPr>
      </w:pPr>
      <w:r>
        <w:rPr>
          <w:rFonts w:ascii="VIA Type Office" w:hAnsi="VIA Type Office"/>
        </w:rPr>
        <w:pict w14:anchorId="77884389">
          <v:rect id="_x0000_i1081" style="width:0;height:1.5pt" o:hralign="center" o:hrstd="t" o:hr="t" fillcolor="#a0a0a0" stroked="f"/>
        </w:pict>
      </w:r>
    </w:p>
    <w:p w14:paraId="75BE056E" w14:textId="77777777" w:rsidR="0008766D" w:rsidRPr="003E587A" w:rsidRDefault="0008766D" w:rsidP="0008766D">
      <w:pPr>
        <w:rPr>
          <w:rFonts w:ascii="VIA Type Office" w:hAnsi="VIA Type Office"/>
          <w:sz w:val="17"/>
          <w:szCs w:val="17"/>
        </w:rPr>
      </w:pPr>
      <w:r w:rsidRPr="00AC122F">
        <w:rPr>
          <w:rFonts w:ascii="VIA Type Office" w:hAnsi="VIA Type Office"/>
          <w:b/>
          <w:sz w:val="17"/>
          <w:szCs w:val="17"/>
        </w:rPr>
        <w:t>Forventede resultater</w:t>
      </w:r>
    </w:p>
    <w:p w14:paraId="15E33B8F" w14:textId="77777777" w:rsidR="0008766D" w:rsidRPr="007475F9" w:rsidRDefault="0008766D" w:rsidP="0008766D">
      <w:pPr>
        <w:rPr>
          <w:rFonts w:ascii="VIA Type Office" w:hAnsi="VIA Type Office"/>
          <w:sz w:val="17"/>
          <w:szCs w:val="17"/>
        </w:rPr>
      </w:pPr>
      <w:r>
        <w:rPr>
          <w:rFonts w:ascii="VIA Type Office" w:hAnsi="VIA Type Office"/>
          <w:sz w:val="17"/>
          <w:szCs w:val="17"/>
        </w:rPr>
        <w:t xml:space="preserve">Et fælles fokus på klinisk dygtighed i vejledning-, afprøvning og </w:t>
      </w:r>
      <w:proofErr w:type="spellStart"/>
      <w:r>
        <w:rPr>
          <w:rFonts w:ascii="VIA Type Office" w:hAnsi="VIA Type Office"/>
          <w:sz w:val="17"/>
          <w:szCs w:val="17"/>
        </w:rPr>
        <w:t>mentorring</w:t>
      </w:r>
      <w:proofErr w:type="spellEnd"/>
      <w:r>
        <w:rPr>
          <w:rFonts w:ascii="VIA Type Office" w:hAnsi="VIA Type Office"/>
          <w:sz w:val="17"/>
          <w:szCs w:val="17"/>
        </w:rPr>
        <w:t xml:space="preserve"> forventes at understøtte de studerendes optagethed af at dygtiggøre sig klinisk praktisk, hvilket videre forventes at understøtte de studerendes overgang til professionsudøvelse.    </w:t>
      </w:r>
    </w:p>
    <w:p w14:paraId="49709452" w14:textId="77777777" w:rsidR="0008766D" w:rsidRDefault="000A1A23" w:rsidP="0008766D">
      <w:pPr>
        <w:rPr>
          <w:rFonts w:ascii="VIA Type Office" w:hAnsi="VIA Type Office"/>
          <w:b/>
          <w:sz w:val="17"/>
          <w:szCs w:val="17"/>
        </w:rPr>
      </w:pPr>
      <w:r>
        <w:rPr>
          <w:rFonts w:ascii="VIA Type Office" w:hAnsi="VIA Type Office"/>
        </w:rPr>
        <w:pict w14:anchorId="0D0F11B5">
          <v:rect id="_x0000_i1082" style="width:0;height:1.5pt" o:hralign="center" o:hrstd="t" o:hr="t" fillcolor="#a0a0a0" stroked="f"/>
        </w:pict>
      </w:r>
    </w:p>
    <w:p w14:paraId="7EF6F08B" w14:textId="77777777" w:rsidR="0008766D" w:rsidRPr="00660746" w:rsidRDefault="0008766D" w:rsidP="0008766D">
      <w:pPr>
        <w:rPr>
          <w:rFonts w:ascii="VIA Type Office" w:hAnsi="VIA Type Office"/>
          <w:b/>
          <w:sz w:val="17"/>
          <w:szCs w:val="17"/>
        </w:rPr>
      </w:pPr>
      <w:r>
        <w:rPr>
          <w:rFonts w:ascii="VIA Type Office" w:hAnsi="VIA Type Office"/>
          <w:b/>
          <w:sz w:val="17"/>
          <w:szCs w:val="17"/>
        </w:rPr>
        <w:t>Genstandsfelt</w:t>
      </w:r>
    </w:p>
    <w:p w14:paraId="6276EDC5" w14:textId="77777777" w:rsidR="0008766D" w:rsidRDefault="0008766D" w:rsidP="0008766D">
      <w:pPr>
        <w:rPr>
          <w:rFonts w:ascii="VIA Type Office" w:hAnsi="VIA Type Office"/>
          <w:sz w:val="17"/>
          <w:szCs w:val="17"/>
        </w:rPr>
      </w:pPr>
      <w:r>
        <w:rPr>
          <w:rFonts w:ascii="VIA Type Office" w:hAnsi="VIA Type Office"/>
          <w:sz w:val="17"/>
          <w:szCs w:val="17"/>
        </w:rPr>
        <w:t>Brobygning mellem sygeplejerskeuddannelse og profession gennem et fokus på klinisk dygtighed.</w:t>
      </w:r>
    </w:p>
    <w:p w14:paraId="078C805A" w14:textId="77777777" w:rsidR="0008766D" w:rsidRDefault="000A1A23" w:rsidP="0008766D">
      <w:pPr>
        <w:rPr>
          <w:rFonts w:ascii="VIA Type Office" w:hAnsi="VIA Type Office"/>
          <w:sz w:val="17"/>
          <w:szCs w:val="17"/>
        </w:rPr>
      </w:pPr>
      <w:r>
        <w:rPr>
          <w:rFonts w:ascii="VIA Type Office" w:hAnsi="VIA Type Office"/>
        </w:rPr>
        <w:pict w14:anchorId="16270255">
          <v:rect id="_x0000_i1083" style="width:0;height:1.5pt" o:hralign="center" o:hrstd="t" o:hr="t" fillcolor="#a0a0a0" stroked="f"/>
        </w:pict>
      </w:r>
    </w:p>
    <w:p w14:paraId="3424B1BF" w14:textId="77777777" w:rsidR="0008766D" w:rsidRPr="00A06D0B" w:rsidRDefault="0008766D" w:rsidP="0008766D">
      <w:pPr>
        <w:rPr>
          <w:rFonts w:ascii="VIA Type Office" w:hAnsi="VIA Type Office"/>
          <w:b/>
          <w:sz w:val="17"/>
          <w:szCs w:val="17"/>
        </w:rPr>
      </w:pPr>
      <w:r w:rsidRPr="00A443D7">
        <w:rPr>
          <w:rFonts w:ascii="VIA Type Office" w:hAnsi="VIA Type Office"/>
          <w:b/>
          <w:sz w:val="17"/>
          <w:szCs w:val="17"/>
        </w:rPr>
        <w:t>Samarbejdspartnere</w:t>
      </w:r>
    </w:p>
    <w:p w14:paraId="7EC3B6F0" w14:textId="77777777" w:rsidR="0008766D" w:rsidRPr="007F7883" w:rsidRDefault="0008766D" w:rsidP="0008766D">
      <w:pPr>
        <w:rPr>
          <w:rFonts w:ascii="VIA Type Office" w:hAnsi="VIA Type Office"/>
          <w:sz w:val="17"/>
          <w:szCs w:val="17"/>
        </w:rPr>
      </w:pPr>
      <w:r w:rsidRPr="007F7883">
        <w:rPr>
          <w:rFonts w:ascii="VIA Type Office" w:hAnsi="VIA Type Office"/>
          <w:sz w:val="17"/>
          <w:szCs w:val="17"/>
        </w:rPr>
        <w:t>VIA Sygeplejerskeuddannelsen i Aarhus</w:t>
      </w:r>
    </w:p>
    <w:p w14:paraId="354E0B20" w14:textId="77777777" w:rsidR="0008766D" w:rsidRPr="007F7883" w:rsidRDefault="0008766D" w:rsidP="0008766D">
      <w:pPr>
        <w:rPr>
          <w:rFonts w:ascii="VIA Type Office" w:hAnsi="VIA Type Office"/>
          <w:sz w:val="17"/>
          <w:szCs w:val="17"/>
        </w:rPr>
      </w:pPr>
      <w:r w:rsidRPr="007F7883">
        <w:rPr>
          <w:rFonts w:ascii="VIA Type Office" w:hAnsi="VIA Type Office"/>
          <w:sz w:val="17"/>
          <w:szCs w:val="17"/>
        </w:rPr>
        <w:t>Aarhus Universitetshospital</w:t>
      </w:r>
    </w:p>
    <w:p w14:paraId="0E0DA0DF" w14:textId="77777777" w:rsidR="0008766D" w:rsidRPr="007F7883" w:rsidRDefault="0008766D" w:rsidP="0008766D">
      <w:pPr>
        <w:rPr>
          <w:rFonts w:ascii="VIA Type Office" w:hAnsi="VIA Type Office"/>
          <w:sz w:val="17"/>
          <w:szCs w:val="17"/>
        </w:rPr>
      </w:pPr>
      <w:r w:rsidRPr="007F7883">
        <w:rPr>
          <w:rFonts w:ascii="VIA Type Office" w:hAnsi="VIA Type Office"/>
          <w:sz w:val="17"/>
          <w:szCs w:val="17"/>
        </w:rPr>
        <w:t>Aarhus Kommune, Sundhed og Omsorg</w:t>
      </w:r>
    </w:p>
    <w:p w14:paraId="3BE1411C" w14:textId="77777777" w:rsidR="0008766D" w:rsidRPr="009729C4" w:rsidRDefault="000A1A23" w:rsidP="0008766D">
      <w:pPr>
        <w:rPr>
          <w:rFonts w:ascii="VIA Type Office" w:hAnsi="VIA Type Office"/>
          <w:sz w:val="17"/>
          <w:szCs w:val="17"/>
        </w:rPr>
      </w:pPr>
      <w:r>
        <w:rPr>
          <w:rFonts w:ascii="VIA Type Office" w:hAnsi="VIA Type Office"/>
        </w:rPr>
        <w:pict w14:anchorId="7191257B">
          <v:rect id="_x0000_i1084" style="width:0;height:1.5pt" o:hralign="center" o:hrstd="t" o:hr="t" fillcolor="#a0a0a0" stroked="f"/>
        </w:pict>
      </w:r>
    </w:p>
    <w:p w14:paraId="4B8BAE8E" w14:textId="77777777" w:rsidR="0008766D" w:rsidRPr="009729C4" w:rsidRDefault="0008766D" w:rsidP="0008766D">
      <w:pPr>
        <w:rPr>
          <w:rFonts w:ascii="VIA Type Office" w:hAnsi="VIA Type Office"/>
          <w:b/>
          <w:sz w:val="17"/>
          <w:szCs w:val="17"/>
        </w:rPr>
      </w:pPr>
      <w:r w:rsidRPr="009729C4">
        <w:rPr>
          <w:rFonts w:ascii="VIA Type Office" w:hAnsi="VIA Type Office"/>
          <w:b/>
          <w:sz w:val="17"/>
          <w:szCs w:val="17"/>
        </w:rPr>
        <w:t>Kontakt</w:t>
      </w:r>
    </w:p>
    <w:p w14:paraId="48B46031" w14:textId="1C85D6C5" w:rsidR="0008766D" w:rsidRPr="007F7883" w:rsidRDefault="0008766D" w:rsidP="0008766D">
      <w:pPr>
        <w:rPr>
          <w:rFonts w:ascii="VIA Type Office" w:hAnsi="VIA Type Office"/>
          <w:sz w:val="17"/>
          <w:szCs w:val="17"/>
        </w:rPr>
      </w:pPr>
      <w:r w:rsidRPr="007F7883">
        <w:rPr>
          <w:rFonts w:ascii="VIA Type Office" w:hAnsi="VIA Type Office"/>
          <w:sz w:val="17"/>
          <w:szCs w:val="17"/>
        </w:rPr>
        <w:t xml:space="preserve">Cathrine Sand Nielsen </w:t>
      </w:r>
    </w:p>
    <w:p w14:paraId="4ADB1323" w14:textId="470A42E1" w:rsidR="0008766D" w:rsidRPr="007F7883" w:rsidRDefault="0008766D" w:rsidP="0008766D">
      <w:pPr>
        <w:rPr>
          <w:rFonts w:ascii="VIA Type Office" w:hAnsi="VIA Type Office"/>
          <w:sz w:val="17"/>
          <w:szCs w:val="17"/>
        </w:rPr>
      </w:pPr>
      <w:r>
        <w:rPr>
          <w:rFonts w:ascii="VIA Type Office" w:hAnsi="VIA Type Office"/>
          <w:sz w:val="17"/>
          <w:szCs w:val="17"/>
        </w:rPr>
        <w:t xml:space="preserve">sygeplejerske, cand.cur., </w:t>
      </w:r>
      <w:r w:rsidRPr="007F7883">
        <w:rPr>
          <w:rFonts w:ascii="VIA Type Office" w:hAnsi="VIA Type Office"/>
          <w:sz w:val="17"/>
          <w:szCs w:val="17"/>
        </w:rPr>
        <w:t>lektor ph.d.</w:t>
      </w:r>
    </w:p>
    <w:p w14:paraId="517A0FAA" w14:textId="3CF40E83" w:rsidR="0008766D" w:rsidRDefault="00891BB9" w:rsidP="0008766D">
      <w:pPr>
        <w:rPr>
          <w:rStyle w:val="Hyperlink"/>
          <w:rFonts w:ascii="VIA Type Office" w:hAnsi="VIA Type Office"/>
          <w:sz w:val="17"/>
          <w:szCs w:val="17"/>
        </w:rPr>
      </w:pPr>
      <w:r w:rsidRPr="00891BB9">
        <w:sym w:font="Webdings" w:char="F09B"/>
      </w:r>
      <w:r w:rsidR="0008766D" w:rsidRPr="007F7883">
        <w:rPr>
          <w:rFonts w:ascii="VIA Type Office" w:hAnsi="VIA Type Office"/>
          <w:sz w:val="17"/>
          <w:szCs w:val="17"/>
        </w:rPr>
        <w:t xml:space="preserve"> </w:t>
      </w:r>
      <w:hyperlink r:id="rId29" w:history="1">
        <w:r w:rsidR="0008766D" w:rsidRPr="007F7883">
          <w:rPr>
            <w:rStyle w:val="Hyperlink"/>
            <w:rFonts w:ascii="VIA Type Office" w:hAnsi="VIA Type Office"/>
            <w:sz w:val="17"/>
            <w:szCs w:val="17"/>
          </w:rPr>
          <w:t>cnie@via.dk</w:t>
        </w:r>
      </w:hyperlink>
    </w:p>
    <w:p w14:paraId="66350ECE" w14:textId="77777777" w:rsidR="0008766D" w:rsidRDefault="0008766D" w:rsidP="0008766D">
      <w:pPr>
        <w:rPr>
          <w:rStyle w:val="Hyperlink"/>
          <w:rFonts w:ascii="VIA Type Office" w:hAnsi="VIA Type Office"/>
          <w:sz w:val="17"/>
          <w:szCs w:val="17"/>
        </w:rPr>
      </w:pPr>
    </w:p>
    <w:p w14:paraId="7ABD910F" w14:textId="31D4381C" w:rsidR="0008766D" w:rsidRDefault="0008766D" w:rsidP="0008766D">
      <w:pPr>
        <w:rPr>
          <w:rFonts w:ascii="VIA Type Office" w:hAnsi="VIA Type Office"/>
          <w:sz w:val="17"/>
          <w:szCs w:val="17"/>
        </w:rPr>
      </w:pPr>
      <w:r>
        <w:rPr>
          <w:rFonts w:ascii="VIA Type Office" w:hAnsi="VIA Type Office"/>
          <w:sz w:val="17"/>
          <w:szCs w:val="17"/>
        </w:rPr>
        <w:t>Lisbeth Lunde Frederiksen</w:t>
      </w:r>
    </w:p>
    <w:p w14:paraId="52B7C074" w14:textId="35795D0B" w:rsidR="0008766D" w:rsidRDefault="0008766D" w:rsidP="0008766D">
      <w:pPr>
        <w:rPr>
          <w:rFonts w:ascii="VIA Type Office" w:hAnsi="VIA Type Office"/>
          <w:sz w:val="17"/>
          <w:szCs w:val="17"/>
        </w:rPr>
      </w:pPr>
      <w:r>
        <w:rPr>
          <w:rFonts w:ascii="VIA Type Office" w:hAnsi="VIA Type Office"/>
          <w:sz w:val="17"/>
          <w:szCs w:val="17"/>
        </w:rPr>
        <w:t>Forskningsleder MSO, ph.d.</w:t>
      </w:r>
    </w:p>
    <w:p w14:paraId="6E5EF7DB" w14:textId="40B506AD" w:rsidR="0008766D" w:rsidRDefault="00891BB9" w:rsidP="0008766D">
      <w:pPr>
        <w:rPr>
          <w:rFonts w:ascii="VIA Type Office" w:hAnsi="VIA Type Office"/>
          <w:sz w:val="17"/>
          <w:szCs w:val="17"/>
        </w:rPr>
      </w:pPr>
      <w:r w:rsidRPr="00891BB9">
        <w:sym w:font="Webdings" w:char="F09B"/>
      </w:r>
      <w:hyperlink r:id="rId30" w:history="1">
        <w:r w:rsidR="0008766D" w:rsidRPr="002F7178">
          <w:rPr>
            <w:rStyle w:val="Hyperlink"/>
            <w:rFonts w:ascii="VIA Type Office" w:hAnsi="VIA Type Office"/>
            <w:sz w:val="17"/>
            <w:szCs w:val="17"/>
          </w:rPr>
          <w:t>lluf@via.dk</w:t>
        </w:r>
      </w:hyperlink>
    </w:p>
    <w:p w14:paraId="4C5784F8" w14:textId="77777777" w:rsidR="0008766D" w:rsidRPr="00A443D7" w:rsidRDefault="000A1A23" w:rsidP="0008766D">
      <w:pPr>
        <w:rPr>
          <w:rFonts w:ascii="VIA Type Office" w:hAnsi="VIA Type Office"/>
          <w:sz w:val="17"/>
          <w:szCs w:val="17"/>
        </w:rPr>
      </w:pPr>
      <w:r>
        <w:rPr>
          <w:rFonts w:ascii="VIA Type Office" w:hAnsi="VIA Type Office"/>
        </w:rPr>
        <w:pict w14:anchorId="6857DF22">
          <v:rect id="_x0000_i1085" style="width:0;height:1.5pt" o:hralign="center" o:hrstd="t" o:hr="t" fillcolor="#a0a0a0" stroked="f"/>
        </w:pict>
      </w:r>
    </w:p>
    <w:p w14:paraId="5494F409" w14:textId="77777777" w:rsidR="0008766D" w:rsidRDefault="0008766D" w:rsidP="0008766D">
      <w:pPr>
        <w:rPr>
          <w:rFonts w:ascii="VIA Type Office" w:hAnsi="VIA Type Office"/>
          <w:b/>
          <w:sz w:val="17"/>
          <w:szCs w:val="17"/>
        </w:rPr>
      </w:pPr>
      <w:r>
        <w:rPr>
          <w:rFonts w:ascii="VIA Type Office" w:hAnsi="VIA Type Office"/>
          <w:b/>
          <w:sz w:val="17"/>
          <w:szCs w:val="17"/>
        </w:rPr>
        <w:t>Link</w:t>
      </w:r>
    </w:p>
    <w:p w14:paraId="79DA2835" w14:textId="2ED1EB19" w:rsidR="0008766D" w:rsidRPr="00222CDD" w:rsidRDefault="000A1A23" w:rsidP="0008766D">
      <w:pPr>
        <w:rPr>
          <w:rFonts w:ascii="VIA Type Office" w:hAnsi="VIA Type Office"/>
        </w:rPr>
      </w:pPr>
      <w:hyperlink r:id="rId31" w:history="1">
        <w:r w:rsidR="0008766D" w:rsidRPr="0008766D">
          <w:rPr>
            <w:rStyle w:val="Hyperlink"/>
            <w:rFonts w:ascii="VIA Type Office" w:hAnsi="VIA Type Office"/>
            <w:sz w:val="17"/>
            <w:szCs w:val="17"/>
          </w:rPr>
          <w:t>https://www.ucviden.dk/da/projects/klinisk-dygtighed-i-sygeplejerskeuddannelsen-vejledning-i-et-klin</w:t>
        </w:r>
      </w:hyperlink>
      <w:r w:rsidR="0008766D">
        <w:t xml:space="preserve"> </w:t>
      </w:r>
      <w:r>
        <w:rPr>
          <w:rFonts w:ascii="VIA Type Office" w:hAnsi="VIA Type Office"/>
        </w:rPr>
        <w:pict w14:anchorId="0E181A82">
          <v:rect id="_x0000_i1086" style="width:0;height:1.5pt" o:hralign="center" o:hrstd="t" o:hr="t" fillcolor="#a0a0a0" stroked="f"/>
        </w:pict>
      </w:r>
    </w:p>
    <w:p w14:paraId="414580CD" w14:textId="77777777" w:rsidR="0008766D" w:rsidRDefault="0008766D" w:rsidP="0008766D">
      <w:pPr>
        <w:rPr>
          <w:rFonts w:ascii="VIA Type Office" w:hAnsi="VIA Type Office"/>
          <w:b/>
          <w:sz w:val="17"/>
          <w:szCs w:val="17"/>
        </w:rPr>
      </w:pPr>
      <w:r w:rsidRPr="009729C4">
        <w:rPr>
          <w:rFonts w:ascii="VIA Type Office" w:hAnsi="VIA Type Office"/>
          <w:b/>
          <w:sz w:val="17"/>
          <w:szCs w:val="17"/>
        </w:rPr>
        <w:t>Nøgleord</w:t>
      </w:r>
    </w:p>
    <w:p w14:paraId="226B0294" w14:textId="77777777" w:rsidR="0008766D" w:rsidRPr="007F7883" w:rsidRDefault="0008766D" w:rsidP="0008766D">
      <w:pPr>
        <w:rPr>
          <w:rFonts w:ascii="VIA Type Office" w:hAnsi="VIA Type Office"/>
          <w:sz w:val="17"/>
          <w:szCs w:val="17"/>
        </w:rPr>
      </w:pPr>
      <w:r w:rsidRPr="007F7883">
        <w:rPr>
          <w:rFonts w:ascii="VIA Type Office" w:hAnsi="VIA Type Office"/>
          <w:sz w:val="17"/>
          <w:szCs w:val="17"/>
        </w:rPr>
        <w:t>Professioner og erhverv, Sygeplejerskeuddannelse, Transition / overgang, Klinisk uddannelse, Klinisk afprøvning</w:t>
      </w:r>
    </w:p>
    <w:p w14:paraId="7E4EB3E4" w14:textId="77777777" w:rsidR="0008766D" w:rsidRPr="0008766D" w:rsidRDefault="0008766D" w:rsidP="0008766D">
      <w:pPr>
        <w:rPr>
          <w:rStyle w:val="Typografi1Tegn"/>
          <w:rFonts w:ascii="VIA Type Office Black" w:hAnsi="VIA Type Office Black"/>
          <w:color w:val="196455" w:themeColor="accent6" w:themeShade="80"/>
          <w:lang w:val="da-DK"/>
        </w:rPr>
        <w:sectPr w:rsidR="0008766D" w:rsidRPr="0008766D" w:rsidSect="00715832">
          <w:type w:val="continuous"/>
          <w:pgSz w:w="11906" w:h="16838" w:code="9"/>
          <w:pgMar w:top="1134" w:right="1134" w:bottom="1701" w:left="1134" w:header="567" w:footer="584" w:gutter="0"/>
          <w:cols w:num="2" w:space="708"/>
          <w:docGrid w:linePitch="360"/>
        </w:sectPr>
      </w:pPr>
    </w:p>
    <w:p w14:paraId="2C5820A6" w14:textId="77777777" w:rsidR="0008766D" w:rsidRPr="0008766D" w:rsidRDefault="0008766D" w:rsidP="0008766D">
      <w:pPr>
        <w:rPr>
          <w:rStyle w:val="Typografi1Tegn"/>
          <w:rFonts w:ascii="VIA Type Office Black" w:hAnsi="VIA Type Office Black"/>
          <w:color w:val="196455" w:themeColor="accent6" w:themeShade="80"/>
          <w:lang w:val="da-DK"/>
        </w:rPr>
      </w:pPr>
    </w:p>
    <w:p w14:paraId="4BE94CA8" w14:textId="77777777" w:rsidR="0008766D" w:rsidRPr="0008766D" w:rsidRDefault="0008766D" w:rsidP="0008766D">
      <w:pPr>
        <w:rPr>
          <w:rStyle w:val="Typografi1Tegn"/>
          <w:rFonts w:ascii="VIA Type Office Black" w:hAnsi="VIA Type Office Black"/>
          <w:color w:val="196455" w:themeColor="accent6" w:themeShade="80"/>
          <w:lang w:val="da-DK"/>
        </w:rPr>
      </w:pPr>
    </w:p>
    <w:p w14:paraId="502EA664" w14:textId="77777777" w:rsidR="0008766D" w:rsidRPr="0008766D" w:rsidRDefault="0008766D" w:rsidP="0008766D">
      <w:pPr>
        <w:rPr>
          <w:rStyle w:val="Typografi1Tegn"/>
          <w:rFonts w:ascii="VIA Type Office Black" w:hAnsi="VIA Type Office Black"/>
          <w:color w:val="196455" w:themeColor="accent6" w:themeShade="80"/>
          <w:lang w:val="da-DK"/>
        </w:rPr>
      </w:pPr>
    </w:p>
    <w:p w14:paraId="28B2309B" w14:textId="77777777" w:rsidR="0008766D" w:rsidRPr="0008766D" w:rsidRDefault="0008766D" w:rsidP="0008766D">
      <w:pPr>
        <w:rPr>
          <w:rStyle w:val="Typografi1Tegn"/>
          <w:rFonts w:ascii="VIA Type Office Black" w:hAnsi="VIA Type Office Black"/>
          <w:color w:val="196455" w:themeColor="accent6" w:themeShade="80"/>
          <w:lang w:val="da-DK"/>
        </w:rPr>
      </w:pPr>
    </w:p>
    <w:p w14:paraId="56FF81D3" w14:textId="77777777" w:rsidR="0008766D" w:rsidRPr="002A58B6" w:rsidRDefault="0008766D" w:rsidP="0008766D">
      <w:pPr>
        <w:rPr>
          <w:rFonts w:ascii="VIA Type Office" w:hAnsi="VIA Type Office"/>
          <w:b/>
          <w:sz w:val="17"/>
          <w:szCs w:val="17"/>
        </w:rPr>
      </w:pPr>
    </w:p>
    <w:p w14:paraId="726908CF" w14:textId="49450C2D" w:rsidR="000D033C" w:rsidRPr="006837A8" w:rsidRDefault="000D033C" w:rsidP="000E0C27">
      <w:pPr>
        <w:pStyle w:val="Overskrift1"/>
        <w:rPr>
          <w:rFonts w:eastAsiaTheme="majorEastAsia"/>
          <w:b/>
          <w:bCs/>
          <w:color w:val="FF9164" w:themeColor="accent2"/>
          <w:szCs w:val="28"/>
          <w:lang w:val="da-DK"/>
        </w:rPr>
      </w:pPr>
      <w:bookmarkStart w:id="28" w:name="_Toc143602487"/>
      <w:r w:rsidRPr="000D033C">
        <w:rPr>
          <w:rStyle w:val="Typografi2"/>
          <w:color w:val="FF9164" w:themeColor="accent2"/>
          <w:lang w:val="da-DK"/>
        </w:rPr>
        <w:lastRenderedPageBreak/>
        <w:t>Læringscirkler – peergroup mentoring for</w:t>
      </w:r>
      <w:bookmarkEnd w:id="7"/>
      <w:r w:rsidRPr="000D033C">
        <w:rPr>
          <w:rStyle w:val="Typografi2"/>
          <w:color w:val="FF9164" w:themeColor="accent2"/>
          <w:lang w:val="da-DK"/>
        </w:rPr>
        <w:t xml:space="preserve"> studerende og nyuddannede lærere</w:t>
      </w:r>
      <w:bookmarkEnd w:id="28"/>
      <w:r w:rsidRPr="000D033C">
        <w:rPr>
          <w:color w:val="FF9164" w:themeColor="accent2"/>
          <w:lang w:val="da-DK"/>
        </w:rPr>
        <w:t xml:space="preserve"> </w:t>
      </w:r>
    </w:p>
    <w:p w14:paraId="4283D799" w14:textId="77777777" w:rsidR="000D033C" w:rsidRDefault="000A1A23" w:rsidP="000E0C27">
      <w:pPr>
        <w:pStyle w:val="Overskrift1"/>
      </w:pPr>
      <w:bookmarkStart w:id="29" w:name="_Toc107476486"/>
      <w:bookmarkStart w:id="30" w:name="_Toc111544756"/>
      <w:bookmarkStart w:id="31" w:name="_Toc141251469"/>
      <w:bookmarkStart w:id="32" w:name="_Toc143494700"/>
      <w:bookmarkStart w:id="33" w:name="_Toc143495601"/>
      <w:bookmarkStart w:id="34" w:name="_Toc143496441"/>
      <w:bookmarkStart w:id="35" w:name="_Toc143602488"/>
      <w:r>
        <w:pict w14:anchorId="3D0D15D6">
          <v:rect id="_x0000_i1087" style="width:453.55pt;height:1.5pt" o:hralign="center" o:hrstd="t" o:hr="t" fillcolor="#a0a0a0" stroked="f"/>
        </w:pict>
      </w:r>
      <w:bookmarkEnd w:id="29"/>
      <w:bookmarkEnd w:id="30"/>
      <w:bookmarkEnd w:id="31"/>
      <w:bookmarkEnd w:id="32"/>
      <w:bookmarkEnd w:id="33"/>
      <w:bookmarkEnd w:id="34"/>
      <w:bookmarkEnd w:id="35"/>
    </w:p>
    <w:p w14:paraId="56F2DFB9" w14:textId="77777777" w:rsidR="000D033C" w:rsidRDefault="000D033C" w:rsidP="000D033C">
      <w:pPr>
        <w:spacing w:line="240" w:lineRule="auto"/>
        <w:rPr>
          <w:rFonts w:ascii="VIA Type Office" w:hAnsi="VIA Type Office"/>
          <w:sz w:val="17"/>
          <w:szCs w:val="17"/>
        </w:rPr>
        <w:sectPr w:rsidR="000D033C">
          <w:type w:val="continuous"/>
          <w:pgSz w:w="11906" w:h="16838"/>
          <w:pgMar w:top="1134" w:right="1134" w:bottom="1701" w:left="1134" w:header="567" w:footer="584" w:gutter="0"/>
          <w:cols w:space="708"/>
        </w:sectPr>
      </w:pPr>
    </w:p>
    <w:p w14:paraId="3E7D9F90" w14:textId="77777777" w:rsidR="000D033C" w:rsidRPr="009553DE" w:rsidRDefault="000D033C" w:rsidP="000D033C">
      <w:pPr>
        <w:rPr>
          <w:rFonts w:ascii="VIA Type Office" w:hAnsi="VIA Type Office"/>
          <w:b/>
          <w:sz w:val="17"/>
          <w:szCs w:val="17"/>
        </w:rPr>
      </w:pPr>
      <w:r w:rsidRPr="009553DE">
        <w:rPr>
          <w:rFonts w:ascii="VIA Type Office" w:hAnsi="VIA Type Office"/>
          <w:b/>
          <w:sz w:val="17"/>
          <w:szCs w:val="17"/>
        </w:rPr>
        <w:t>Forskningscenter</w:t>
      </w:r>
    </w:p>
    <w:p w14:paraId="745F2B9B" w14:textId="77777777" w:rsidR="000D033C" w:rsidRPr="009553DE" w:rsidRDefault="000D033C" w:rsidP="000D033C">
      <w:pPr>
        <w:rPr>
          <w:rFonts w:ascii="VIA Type Office" w:hAnsi="VIA Type Office"/>
          <w:sz w:val="17"/>
          <w:szCs w:val="17"/>
        </w:rPr>
      </w:pPr>
      <w:r w:rsidRPr="009553DE">
        <w:rPr>
          <w:rFonts w:ascii="VIA Type Office" w:hAnsi="VIA Type Office"/>
          <w:sz w:val="17"/>
          <w:szCs w:val="17"/>
        </w:rPr>
        <w:t>Forskningscenter for pædagogik og dannelse</w:t>
      </w:r>
    </w:p>
    <w:p w14:paraId="0218C06A" w14:textId="77777777" w:rsidR="000D033C" w:rsidRPr="009553DE" w:rsidRDefault="000A1A23" w:rsidP="000D033C">
      <w:pPr>
        <w:jc w:val="center"/>
        <w:rPr>
          <w:rFonts w:ascii="VIA Type Office" w:hAnsi="VIA Type Office"/>
          <w:sz w:val="17"/>
          <w:szCs w:val="17"/>
        </w:rPr>
      </w:pPr>
      <w:r>
        <w:rPr>
          <w:rFonts w:ascii="VIA Type Office" w:hAnsi="VIA Type Office"/>
          <w:sz w:val="17"/>
          <w:szCs w:val="17"/>
        </w:rPr>
        <w:pict w14:anchorId="3A0B86F6">
          <v:rect id="_x0000_i1088" style="width:481.9pt;height:1.5pt" o:hralign="center" o:hrstd="t" o:hr="t" fillcolor="#a0a0a0" stroked="f"/>
        </w:pict>
      </w:r>
    </w:p>
    <w:p w14:paraId="0A9A5397" w14:textId="77777777" w:rsidR="000D033C" w:rsidRPr="009553DE" w:rsidRDefault="000D033C" w:rsidP="000D033C">
      <w:pPr>
        <w:rPr>
          <w:rFonts w:ascii="VIA Type Office" w:hAnsi="VIA Type Office"/>
          <w:b/>
          <w:sz w:val="17"/>
          <w:szCs w:val="17"/>
        </w:rPr>
      </w:pPr>
      <w:r w:rsidRPr="009553DE">
        <w:rPr>
          <w:rFonts w:ascii="VIA Type Office" w:hAnsi="VIA Type Office"/>
          <w:b/>
          <w:sz w:val="17"/>
          <w:szCs w:val="17"/>
        </w:rPr>
        <w:t>Forskningsprogram</w:t>
      </w:r>
    </w:p>
    <w:p w14:paraId="5D857A5C" w14:textId="66C73083" w:rsidR="000D033C" w:rsidRPr="009553DE" w:rsidRDefault="006D5940" w:rsidP="000D033C">
      <w:pPr>
        <w:rPr>
          <w:rFonts w:ascii="VIA Type Office" w:hAnsi="VIA Type Office"/>
          <w:sz w:val="17"/>
          <w:szCs w:val="17"/>
        </w:rPr>
      </w:pPr>
      <w:r>
        <w:rPr>
          <w:rFonts w:ascii="VIA Type Office" w:hAnsi="VIA Type Office"/>
          <w:sz w:val="17"/>
          <w:szCs w:val="17"/>
        </w:rPr>
        <w:t xml:space="preserve">Program for </w:t>
      </w:r>
      <w:r w:rsidR="00715832">
        <w:rPr>
          <w:rFonts w:ascii="VIA Type Office" w:hAnsi="VIA Type Office"/>
          <w:sz w:val="17"/>
          <w:szCs w:val="17"/>
        </w:rPr>
        <w:t>v</w:t>
      </w:r>
      <w:r w:rsidR="000D033C" w:rsidRPr="009553DE">
        <w:rPr>
          <w:rFonts w:ascii="VIA Type Office" w:hAnsi="VIA Type Office"/>
          <w:sz w:val="17"/>
          <w:szCs w:val="17"/>
        </w:rPr>
        <w:t>ejledning og mentorskab</w:t>
      </w:r>
    </w:p>
    <w:p w14:paraId="64B3F639" w14:textId="77777777" w:rsidR="000D033C" w:rsidRPr="009553DE" w:rsidRDefault="000A1A23" w:rsidP="000D033C">
      <w:pPr>
        <w:jc w:val="center"/>
        <w:rPr>
          <w:rFonts w:ascii="VIA Type Office" w:hAnsi="VIA Type Office"/>
          <w:sz w:val="17"/>
          <w:szCs w:val="17"/>
        </w:rPr>
      </w:pPr>
      <w:r>
        <w:rPr>
          <w:rFonts w:ascii="VIA Type Office" w:hAnsi="VIA Type Office"/>
          <w:sz w:val="17"/>
          <w:szCs w:val="17"/>
        </w:rPr>
        <w:pict w14:anchorId="67456B80">
          <v:rect id="_x0000_i1089" style="width:481.9pt;height:1.5pt" o:hralign="center" o:hrstd="t" o:hr="t" fillcolor="#a0a0a0" stroked="f"/>
        </w:pict>
      </w:r>
    </w:p>
    <w:p w14:paraId="66F9DF51" w14:textId="77777777" w:rsidR="000D033C" w:rsidRPr="009553DE" w:rsidRDefault="000D033C" w:rsidP="000D033C">
      <w:pPr>
        <w:rPr>
          <w:rFonts w:ascii="VIA Type Office" w:hAnsi="VIA Type Office"/>
          <w:b/>
          <w:sz w:val="17"/>
          <w:szCs w:val="17"/>
        </w:rPr>
      </w:pPr>
      <w:r w:rsidRPr="009553DE">
        <w:rPr>
          <w:rFonts w:ascii="VIA Type Office" w:hAnsi="VIA Type Office"/>
          <w:b/>
          <w:sz w:val="17"/>
          <w:szCs w:val="17"/>
        </w:rPr>
        <w:t>Projektperiode</w:t>
      </w:r>
    </w:p>
    <w:p w14:paraId="1AF914DF" w14:textId="5B25D1BD" w:rsidR="000D033C" w:rsidRPr="009553DE" w:rsidRDefault="000D033C" w:rsidP="000D033C">
      <w:pPr>
        <w:rPr>
          <w:rFonts w:ascii="VIA Type Office" w:hAnsi="VIA Type Office"/>
          <w:sz w:val="17"/>
          <w:szCs w:val="17"/>
        </w:rPr>
      </w:pPr>
      <w:r w:rsidRPr="009553DE">
        <w:rPr>
          <w:rFonts w:ascii="VIA Type Office" w:hAnsi="VIA Type Office"/>
          <w:sz w:val="17"/>
          <w:szCs w:val="17"/>
        </w:rPr>
        <w:t>Januar 2020 – 202</w:t>
      </w:r>
      <w:r w:rsidR="006D5940">
        <w:rPr>
          <w:rFonts w:ascii="VIA Type Office" w:hAnsi="VIA Type Office"/>
          <w:sz w:val="17"/>
          <w:szCs w:val="17"/>
        </w:rPr>
        <w:t>5</w:t>
      </w:r>
    </w:p>
    <w:p w14:paraId="60A27ECF" w14:textId="77777777" w:rsidR="000D033C" w:rsidRPr="009553DE" w:rsidRDefault="000A1A23" w:rsidP="000D033C">
      <w:pPr>
        <w:jc w:val="center"/>
        <w:rPr>
          <w:rFonts w:ascii="VIA Type Office" w:hAnsi="VIA Type Office"/>
          <w:sz w:val="17"/>
          <w:szCs w:val="17"/>
        </w:rPr>
      </w:pPr>
      <w:r>
        <w:rPr>
          <w:rFonts w:ascii="VIA Type Office" w:hAnsi="VIA Type Office"/>
          <w:sz w:val="17"/>
          <w:szCs w:val="17"/>
        </w:rPr>
        <w:pict w14:anchorId="6D39E90F">
          <v:rect id="_x0000_i1090" style="width:481.9pt;height:1.5pt" o:hralign="center" o:hrstd="t" o:hr="t" fillcolor="#a0a0a0" stroked="f"/>
        </w:pict>
      </w:r>
    </w:p>
    <w:p w14:paraId="54E7B632" w14:textId="77777777" w:rsidR="000D033C" w:rsidRPr="009553DE" w:rsidRDefault="000D033C" w:rsidP="000D033C">
      <w:pPr>
        <w:rPr>
          <w:rFonts w:ascii="VIA Type Office" w:hAnsi="VIA Type Office"/>
          <w:b/>
          <w:sz w:val="17"/>
          <w:szCs w:val="17"/>
        </w:rPr>
      </w:pPr>
      <w:r w:rsidRPr="009553DE">
        <w:rPr>
          <w:rFonts w:ascii="VIA Type Office" w:hAnsi="VIA Type Office"/>
          <w:b/>
          <w:sz w:val="17"/>
          <w:szCs w:val="17"/>
        </w:rPr>
        <w:t>Baggrund</w:t>
      </w:r>
    </w:p>
    <w:p w14:paraId="584584B0" w14:textId="4A361819" w:rsidR="000D033C" w:rsidRPr="009553DE" w:rsidRDefault="000D033C" w:rsidP="00AE3D5B">
      <w:pPr>
        <w:rPr>
          <w:rFonts w:ascii="VIA Type Office" w:hAnsi="VIA Type Office"/>
          <w:sz w:val="17"/>
          <w:szCs w:val="17"/>
        </w:rPr>
      </w:pPr>
      <w:r w:rsidRPr="009553DE">
        <w:rPr>
          <w:rFonts w:ascii="VIA Type Office" w:hAnsi="VIA Type Office"/>
          <w:sz w:val="17"/>
          <w:szCs w:val="17"/>
        </w:rPr>
        <w:t>Vi ved</w:t>
      </w:r>
      <w:r w:rsidR="000E0C27" w:rsidRPr="009553DE">
        <w:rPr>
          <w:rFonts w:ascii="VIA Type Office" w:hAnsi="VIA Type Office"/>
          <w:sz w:val="17"/>
          <w:szCs w:val="17"/>
        </w:rPr>
        <w:t>,</w:t>
      </w:r>
      <w:r w:rsidRPr="009553DE">
        <w:rPr>
          <w:rFonts w:ascii="VIA Type Office" w:hAnsi="VIA Type Office"/>
          <w:sz w:val="17"/>
          <w:szCs w:val="17"/>
        </w:rPr>
        <w:t xml:space="preserve"> at lærerkvalitet er den mest afgørende faktor for elevers præstation og læringsudbytte (</w:t>
      </w:r>
      <w:proofErr w:type="spellStart"/>
      <w:r w:rsidRPr="009553DE">
        <w:rPr>
          <w:rFonts w:ascii="VIA Type Office" w:hAnsi="VIA Type Office"/>
          <w:sz w:val="17"/>
          <w:szCs w:val="17"/>
        </w:rPr>
        <w:t>Nordenbo</w:t>
      </w:r>
      <w:proofErr w:type="spellEnd"/>
      <w:r w:rsidRPr="009553DE">
        <w:rPr>
          <w:rFonts w:ascii="VIA Type Office" w:hAnsi="VIA Type Office"/>
          <w:sz w:val="17"/>
          <w:szCs w:val="17"/>
        </w:rPr>
        <w:t xml:space="preserve">, Larsen, </w:t>
      </w:r>
      <w:proofErr w:type="spellStart"/>
      <w:r w:rsidRPr="009553DE">
        <w:rPr>
          <w:rFonts w:ascii="VIA Type Office" w:hAnsi="VIA Type Office"/>
          <w:sz w:val="17"/>
          <w:szCs w:val="17"/>
        </w:rPr>
        <w:t>Tiftikçi</w:t>
      </w:r>
      <w:proofErr w:type="spellEnd"/>
      <w:r w:rsidRPr="009553DE">
        <w:rPr>
          <w:rFonts w:ascii="VIA Type Office" w:hAnsi="VIA Type Office"/>
          <w:sz w:val="17"/>
          <w:szCs w:val="17"/>
        </w:rPr>
        <w:t>, Wendt, &amp; Østergaard, 2008).  Set i dette lys er det stærkt foruroligende, at mange lærere uden uddannelse underviser i folkeskolen (AE, 2018), og at mange nyuddannede lærere overvejer at forlade lærerprofessionen Frederiksen, Krøjgaard, &amp; Paaske, 2019) En læreruddannelse kan give lærerne de bedst mulige forudsætninger for at blive dygtige lærere i fremtiden, men nogle sider af lærerjobbet kan først rigtig læres, når den nyuddannede lærer møder skolens konkrete praksis.  Vi ved fra meget forskning, at denne læreproces bliver mere effektiv, hvis den nyuddannede lærer i begyndelsen af sit lærerliv bliver knyttet til en god lærerstartsordning. Med gode lærerstartsordninger er der simpelthen mulighed for hurtigere at få dygtigere lærere med en professionel identitet, der er udviklingsorienterede og parate til livslang læring. I den sammenhæng er både undervisning og mentoring, der på samme tid har fokus på både nye læreres læring og elevers læring vigtig.</w:t>
      </w:r>
    </w:p>
    <w:p w14:paraId="28F9B970" w14:textId="083EE17E" w:rsidR="000D033C" w:rsidRPr="009553DE" w:rsidRDefault="000D033C" w:rsidP="00AE3D5B">
      <w:pPr>
        <w:rPr>
          <w:rFonts w:ascii="VIA Type Office" w:hAnsi="VIA Type Office"/>
          <w:sz w:val="17"/>
          <w:szCs w:val="17"/>
        </w:rPr>
      </w:pPr>
      <w:r w:rsidRPr="009553DE">
        <w:rPr>
          <w:rFonts w:ascii="VIA Type Office" w:hAnsi="VIA Type Office"/>
          <w:sz w:val="17"/>
          <w:szCs w:val="17"/>
        </w:rPr>
        <w:t>Samtidig understreger ekspertgruppens evaluering og vurdering af læreruddannelsen af 2013</w:t>
      </w:r>
      <w:r w:rsidR="00D96D92" w:rsidRPr="009553DE">
        <w:rPr>
          <w:rFonts w:ascii="VIA Type Office" w:hAnsi="VIA Type Office"/>
          <w:sz w:val="17"/>
          <w:szCs w:val="17"/>
        </w:rPr>
        <w:t xml:space="preserve"> </w:t>
      </w:r>
      <w:r w:rsidRPr="009553DE">
        <w:rPr>
          <w:rFonts w:ascii="VIA Type Office" w:hAnsi="VIA Type Office"/>
          <w:sz w:val="17"/>
          <w:szCs w:val="17"/>
        </w:rPr>
        <w:t>”vigtigheden af et kontinuerligt og systematisk arbejde med at motivere den samlede gruppe af studerende gennem udfordrende og motiverende samtale og undervisning (s.17)</w:t>
      </w:r>
      <w:r w:rsidR="00D96D92" w:rsidRPr="009553DE">
        <w:rPr>
          <w:rFonts w:ascii="VIA Type Office" w:hAnsi="VIA Type Office"/>
          <w:sz w:val="17"/>
          <w:szCs w:val="17"/>
        </w:rPr>
        <w:t xml:space="preserve"> og </w:t>
      </w:r>
      <w:r w:rsidRPr="009553DE">
        <w:rPr>
          <w:rFonts w:ascii="VIA Type Office" w:hAnsi="VIA Type Office"/>
          <w:sz w:val="17"/>
          <w:szCs w:val="17"/>
        </w:rPr>
        <w:t>”at en læreruddannelse med høj kvalitet nødvendigvis må gå hånd i hånd med løbende professionsudvikling i et livslangt perspektiv. (s.78)</w:t>
      </w:r>
    </w:p>
    <w:p w14:paraId="0F4BD0B6" w14:textId="77777777" w:rsidR="000D033C" w:rsidRPr="009553DE" w:rsidRDefault="000D033C" w:rsidP="00AE3D5B">
      <w:pPr>
        <w:rPr>
          <w:rFonts w:ascii="VIA Type Office" w:hAnsi="VIA Type Office"/>
          <w:sz w:val="17"/>
          <w:szCs w:val="17"/>
        </w:rPr>
      </w:pPr>
      <w:r w:rsidRPr="009553DE">
        <w:rPr>
          <w:rFonts w:ascii="VIA Type Office" w:hAnsi="VIA Type Office"/>
          <w:sz w:val="17"/>
          <w:szCs w:val="17"/>
        </w:rPr>
        <w:t xml:space="preserve">Ekspertgruppen peger på to potentielle indsatsområder i forhold til at sikre livslang opkvalificering som lærer: </w:t>
      </w:r>
    </w:p>
    <w:p w14:paraId="6A92937B" w14:textId="211A87CF" w:rsidR="000D033C" w:rsidRPr="009553DE" w:rsidRDefault="000D033C" w:rsidP="00AE3D5B">
      <w:pPr>
        <w:rPr>
          <w:rFonts w:ascii="VIA Type Office" w:hAnsi="VIA Type Office"/>
          <w:sz w:val="17"/>
          <w:szCs w:val="17"/>
        </w:rPr>
      </w:pPr>
      <w:r w:rsidRPr="009553DE">
        <w:rPr>
          <w:rFonts w:ascii="VIA Type Office" w:hAnsi="VIA Type Office"/>
          <w:sz w:val="17"/>
          <w:szCs w:val="17"/>
        </w:rPr>
        <w:t>at sikre et fokus på overgangen fra lærerstuderende til nyuddannet lærer i det første job i skolen. Det er velkendt, at der er udfordringer forbundet med overgangen til lærerjobbet, og også i nærværende evaluering viser data, at overgangen generelt er svær for dimittenderne. På den baggrund– og som en del af et livslangt læringsperspektiv – kan det være relevant at arbejde mere systematisk med overgangsfasen, fx i samarbejder mellem professionshøjskoler og kommuner. Såkaldt induktionsforløb har været fremhævet i forbindelse med evalueringen, hvor den nyuddannede støttes tydeligt i jobbet som lærer</w:t>
      </w:r>
      <w:r w:rsidR="00715832">
        <w:rPr>
          <w:rFonts w:ascii="VIA Type Office" w:hAnsi="VIA Type Office"/>
          <w:sz w:val="17"/>
          <w:szCs w:val="17"/>
        </w:rPr>
        <w:t xml:space="preserve"> </w:t>
      </w:r>
      <w:r w:rsidRPr="009553DE">
        <w:rPr>
          <w:rFonts w:ascii="VIA Type Office" w:hAnsi="VIA Type Office"/>
          <w:sz w:val="17"/>
          <w:szCs w:val="17"/>
        </w:rPr>
        <w:t>(s.79)</w:t>
      </w:r>
    </w:p>
    <w:p w14:paraId="2F2E66C9" w14:textId="782DA413" w:rsidR="000D033C" w:rsidRPr="009553DE" w:rsidRDefault="000D033C" w:rsidP="00AE3D5B">
      <w:pPr>
        <w:rPr>
          <w:rFonts w:ascii="VIA Type Office" w:hAnsi="VIA Type Office"/>
          <w:sz w:val="17"/>
          <w:szCs w:val="17"/>
        </w:rPr>
      </w:pPr>
      <w:r w:rsidRPr="009553DE">
        <w:rPr>
          <w:rFonts w:ascii="VIA Type Office" w:hAnsi="VIA Type Office"/>
          <w:sz w:val="17"/>
          <w:szCs w:val="17"/>
        </w:rPr>
        <w:t>Ekspertgruppen bemærker, at kapacitetsopbygning og professionel udvikling kan forstås bredt. Det kan være formel kompetenceudvikling, men tilsvarende mulighed for observation, deltagelse i netværk, sparring, mentoring og coaching (bl.a. fra pædagogisk ledelse. (s.79)</w:t>
      </w:r>
    </w:p>
    <w:p w14:paraId="222A0656"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61AEE34D">
          <v:rect id="_x0000_i1091" style="width:481.9pt;height:1.5pt" o:hrstd="t" o:hr="t" fillcolor="#a0a0a0" stroked="f"/>
        </w:pict>
      </w:r>
    </w:p>
    <w:p w14:paraId="4141D880"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Forskningsspørgsmål</w:t>
      </w:r>
    </w:p>
    <w:p w14:paraId="161B7660" w14:textId="65106C57" w:rsidR="000D033C" w:rsidRPr="009553DE" w:rsidRDefault="000D033C" w:rsidP="00AE3D5B">
      <w:pPr>
        <w:rPr>
          <w:rFonts w:ascii="VIA Type Office" w:hAnsi="VIA Type Office"/>
          <w:sz w:val="17"/>
          <w:szCs w:val="17"/>
        </w:rPr>
      </w:pPr>
      <w:r w:rsidRPr="009553DE">
        <w:rPr>
          <w:rFonts w:ascii="VIA Type Office" w:hAnsi="VIA Type Office"/>
          <w:sz w:val="17"/>
          <w:szCs w:val="17"/>
        </w:rPr>
        <w:t>Hvordan kan/kan ikke læringscirkler i form af peer-group mentoring med henholdsvis nye lærere og lærerstuderende bidrage til professionel udviklingsstøtte overgangen fra læreruddannelse til lærerprofession og bidrage til yderligere at forbinde teoretisk og praktisk viden? Hvor ligger udfordringerne, mulighederne og begrænsningerne i arbejdet med læringscirkler i dette regi?</w:t>
      </w:r>
    </w:p>
    <w:p w14:paraId="36990C7B"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0D52EEBF">
          <v:rect id="_x0000_i1092" style="width:481.9pt;height:1.5pt" o:hrstd="t" o:hr="t" fillcolor="#a0a0a0" stroked="f"/>
        </w:pict>
      </w:r>
    </w:p>
    <w:p w14:paraId="288088BA"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Forventede resultater</w:t>
      </w:r>
    </w:p>
    <w:p w14:paraId="660A0A54" w14:textId="77777777" w:rsidR="000D033C" w:rsidRPr="009553DE" w:rsidRDefault="000D033C" w:rsidP="00AE3D5B">
      <w:pPr>
        <w:rPr>
          <w:rFonts w:ascii="VIA Type Office" w:hAnsi="VIA Type Office"/>
          <w:sz w:val="17"/>
          <w:szCs w:val="17"/>
        </w:rPr>
      </w:pPr>
      <w:r w:rsidRPr="009553DE">
        <w:rPr>
          <w:rFonts w:ascii="VIA Type Office" w:hAnsi="VIA Type Office"/>
          <w:sz w:val="17"/>
          <w:szCs w:val="17"/>
        </w:rPr>
        <w:t>Projektet sigte er at afprøve om professionelle læringsfællesskaber i form af peergroup-mentoring for studerende og nyuddannede lærere kan kvalificere læreres overgang arbejdslivet.</w:t>
      </w:r>
    </w:p>
    <w:p w14:paraId="2A3B32A7" w14:textId="77777777" w:rsidR="000D033C" w:rsidRPr="009553DE" w:rsidRDefault="000D033C" w:rsidP="00AE3D5B">
      <w:pPr>
        <w:rPr>
          <w:rFonts w:ascii="VIA Type Office" w:hAnsi="VIA Type Office"/>
          <w:sz w:val="17"/>
          <w:szCs w:val="17"/>
        </w:rPr>
      </w:pPr>
      <w:r w:rsidRPr="009553DE">
        <w:rPr>
          <w:rFonts w:ascii="VIA Type Office" w:hAnsi="VIA Type Office"/>
          <w:sz w:val="17"/>
          <w:szCs w:val="17"/>
        </w:rPr>
        <w:t>Det forventede resultat er derfor udvikling af et design til et bæredygtige tiltag, der kan kvalificere læreres overgang til arbejdslivet og fastholde dem i lærerprofessionen og kvalificere deltagerne til fortsat arbejde i professionelle læringsfællesskaber.</w:t>
      </w:r>
    </w:p>
    <w:p w14:paraId="3C12E6FE"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419DCCD5">
          <v:rect id="_x0000_i1093" style="width:481.9pt;height:1.5pt" o:hrstd="t" o:hr="t" fillcolor="#a0a0a0" stroked="f"/>
        </w:pict>
      </w:r>
    </w:p>
    <w:p w14:paraId="3C346C33"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Genstandsfelt</w:t>
      </w:r>
    </w:p>
    <w:p w14:paraId="4227B6C5" w14:textId="77777777" w:rsidR="000D033C" w:rsidRPr="009553DE" w:rsidRDefault="000D033C" w:rsidP="00AE3D5B">
      <w:pPr>
        <w:rPr>
          <w:rFonts w:ascii="VIA Type Office" w:hAnsi="VIA Type Office"/>
          <w:sz w:val="17"/>
          <w:szCs w:val="17"/>
        </w:rPr>
      </w:pPr>
      <w:r w:rsidRPr="009553DE">
        <w:rPr>
          <w:rFonts w:ascii="VIA Type Office" w:hAnsi="VIA Type Office"/>
          <w:sz w:val="17"/>
          <w:szCs w:val="17"/>
        </w:rPr>
        <w:t>Nyuddannede lærere og 4.-årgangsstuderende. Kommuners lærerstartsordninger</w:t>
      </w:r>
    </w:p>
    <w:p w14:paraId="089B8008"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5DC7F11A">
          <v:rect id="_x0000_i1094" style="width:481.9pt;height:1.5pt" o:hrstd="t" o:hr="t" fillcolor="#a0a0a0" stroked="f"/>
        </w:pict>
      </w:r>
    </w:p>
    <w:p w14:paraId="508B6BED"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Samarbejdspartnere</w:t>
      </w:r>
    </w:p>
    <w:p w14:paraId="0FB845B5" w14:textId="77777777" w:rsidR="000D033C" w:rsidRPr="009553DE" w:rsidRDefault="000D033C" w:rsidP="00AE3D5B">
      <w:pPr>
        <w:rPr>
          <w:rFonts w:ascii="VIA Type Office" w:hAnsi="VIA Type Office"/>
          <w:sz w:val="17"/>
          <w:szCs w:val="17"/>
        </w:rPr>
      </w:pPr>
      <w:r w:rsidRPr="009553DE">
        <w:rPr>
          <w:rFonts w:ascii="VIA Type Office" w:hAnsi="VIA Type Office"/>
          <w:sz w:val="17"/>
          <w:szCs w:val="17"/>
        </w:rPr>
        <w:t>Silkeborg læreruddannelse (VIA), Skoler i forskellige Kommuner.</w:t>
      </w:r>
    </w:p>
    <w:p w14:paraId="2B56E5BB"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5A795799">
          <v:rect id="_x0000_i1095" style="width:481.9pt;height:1.5pt" o:hrstd="t" o:hr="t" fillcolor="#a0a0a0" stroked="f"/>
        </w:pict>
      </w:r>
    </w:p>
    <w:p w14:paraId="3FB7FA85"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Kontakt</w:t>
      </w:r>
    </w:p>
    <w:p w14:paraId="10129404" w14:textId="77777777" w:rsidR="000D033C" w:rsidRPr="009553DE" w:rsidRDefault="000D033C" w:rsidP="00AE3D5B">
      <w:pPr>
        <w:rPr>
          <w:rFonts w:ascii="VIA Type Office" w:hAnsi="VIA Type Office"/>
          <w:sz w:val="17"/>
          <w:szCs w:val="17"/>
        </w:rPr>
      </w:pPr>
      <w:bookmarkStart w:id="36" w:name="_Hlk106182803"/>
      <w:r w:rsidRPr="009553DE">
        <w:rPr>
          <w:rFonts w:ascii="VIA Type Office" w:hAnsi="VIA Type Office"/>
          <w:sz w:val="17"/>
          <w:szCs w:val="17"/>
        </w:rPr>
        <w:t>Lisbeth Lunde Frederiksen, ph.d. og forskningsleder MSO</w:t>
      </w:r>
    </w:p>
    <w:p w14:paraId="50C3645A" w14:textId="2595C81B" w:rsidR="006D5940" w:rsidRPr="009553DE" w:rsidRDefault="00891BB9" w:rsidP="00AE3D5B">
      <w:pPr>
        <w:rPr>
          <w:rFonts w:ascii="VIA Type Office" w:hAnsi="VIA Type Office"/>
          <w:sz w:val="17"/>
          <w:szCs w:val="17"/>
        </w:rPr>
      </w:pPr>
      <w:r w:rsidRPr="00891BB9">
        <w:sym w:font="Webdings" w:char="F09B"/>
      </w:r>
      <w:r w:rsidR="000D033C" w:rsidRPr="009553DE">
        <w:rPr>
          <w:rFonts w:ascii="VIA Type Office" w:hAnsi="VIA Type Office"/>
          <w:sz w:val="17"/>
          <w:szCs w:val="17"/>
        </w:rPr>
        <w:t xml:space="preserve"> </w:t>
      </w:r>
      <w:hyperlink r:id="rId32" w:history="1">
        <w:r w:rsidR="000D033C" w:rsidRPr="009553DE">
          <w:rPr>
            <w:rStyle w:val="Hyperlink"/>
            <w:rFonts w:ascii="VIA Type Office" w:hAnsi="VIA Type Office"/>
            <w:sz w:val="17"/>
            <w:szCs w:val="17"/>
          </w:rPr>
          <w:t>lluf@via.dk</w:t>
        </w:r>
      </w:hyperlink>
      <w:r w:rsidR="000D033C" w:rsidRPr="009553DE">
        <w:rPr>
          <w:rFonts w:ascii="VIA Type Office" w:hAnsi="VIA Type Office"/>
          <w:sz w:val="17"/>
          <w:szCs w:val="17"/>
        </w:rPr>
        <w:t xml:space="preserve"> </w:t>
      </w:r>
    </w:p>
    <w:p w14:paraId="2989333F" w14:textId="7A39D428" w:rsidR="000D033C" w:rsidRPr="009553DE" w:rsidRDefault="000D033C" w:rsidP="00AE3D5B">
      <w:pPr>
        <w:rPr>
          <w:rFonts w:ascii="VIA Type Office" w:hAnsi="VIA Type Office"/>
          <w:sz w:val="17"/>
          <w:szCs w:val="17"/>
        </w:rPr>
      </w:pPr>
      <w:r w:rsidRPr="009553DE">
        <w:rPr>
          <w:rFonts w:ascii="VIA Type Office" w:hAnsi="VIA Type Office"/>
          <w:sz w:val="17"/>
          <w:szCs w:val="17"/>
        </w:rPr>
        <w:t xml:space="preserve">Elisabeth Halse, </w:t>
      </w:r>
      <w:r w:rsidR="00710504" w:rsidRPr="009553DE">
        <w:rPr>
          <w:rFonts w:ascii="VIA Type Office" w:hAnsi="VIA Type Office"/>
          <w:sz w:val="17"/>
          <w:szCs w:val="17"/>
        </w:rPr>
        <w:t>Lektor, Læreruddannelsen</w:t>
      </w:r>
      <w:r w:rsidRPr="009553DE">
        <w:rPr>
          <w:rFonts w:ascii="VIA Type Office" w:hAnsi="VIA Type Office"/>
          <w:sz w:val="17"/>
          <w:szCs w:val="17"/>
        </w:rPr>
        <w:t xml:space="preserve"> Aarhus</w:t>
      </w:r>
    </w:p>
    <w:p w14:paraId="0F7FCDC2" w14:textId="3DCE95EA" w:rsidR="000D033C" w:rsidRPr="009553DE" w:rsidRDefault="00891BB9" w:rsidP="00AE3D5B">
      <w:pPr>
        <w:rPr>
          <w:rFonts w:ascii="VIA Type Office" w:hAnsi="VIA Type Office"/>
          <w:sz w:val="17"/>
          <w:szCs w:val="17"/>
        </w:rPr>
      </w:pPr>
      <w:r w:rsidRPr="00891BB9">
        <w:sym w:font="Webdings" w:char="F09B"/>
      </w:r>
      <w:r w:rsidR="000D033C" w:rsidRPr="009553DE">
        <w:rPr>
          <w:rFonts w:ascii="VIA Type Office" w:hAnsi="VIA Type Office"/>
          <w:sz w:val="17"/>
          <w:szCs w:val="17"/>
        </w:rPr>
        <w:t xml:space="preserve"> </w:t>
      </w:r>
      <w:hyperlink r:id="rId33" w:history="1">
        <w:r w:rsidR="000D033C" w:rsidRPr="009553DE">
          <w:rPr>
            <w:rStyle w:val="Hyperlink"/>
            <w:rFonts w:ascii="VIA Type Office" w:hAnsi="VIA Type Office"/>
            <w:sz w:val="17"/>
            <w:szCs w:val="17"/>
          </w:rPr>
          <w:t>elha@via.dk</w:t>
        </w:r>
      </w:hyperlink>
      <w:r w:rsidR="000D033C" w:rsidRPr="009553DE">
        <w:rPr>
          <w:rFonts w:ascii="VIA Type Office" w:hAnsi="VIA Type Office"/>
          <w:sz w:val="17"/>
          <w:szCs w:val="17"/>
        </w:rPr>
        <w:t xml:space="preserve"> </w:t>
      </w:r>
      <w:bookmarkEnd w:id="36"/>
    </w:p>
    <w:p w14:paraId="35054519"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7C226AA9">
          <v:rect id="_x0000_i1096" style="width:481.9pt;height:1.5pt" o:hrstd="t" o:hr="t" fillcolor="#a0a0a0" stroked="f"/>
        </w:pict>
      </w:r>
    </w:p>
    <w:p w14:paraId="26389DB6"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Link</w:t>
      </w:r>
    </w:p>
    <w:p w14:paraId="5DF5DC28" w14:textId="44420D8D" w:rsidR="000D033C" w:rsidRPr="009553DE" w:rsidRDefault="000A1A23" w:rsidP="00AE3D5B">
      <w:pPr>
        <w:rPr>
          <w:rFonts w:ascii="VIA Type Office" w:hAnsi="VIA Type Office"/>
          <w:sz w:val="17"/>
          <w:szCs w:val="17"/>
        </w:rPr>
      </w:pPr>
      <w:hyperlink r:id="rId34" w:history="1">
        <w:r w:rsidR="00715832" w:rsidRPr="00715832">
          <w:rPr>
            <w:rStyle w:val="Hyperlink"/>
            <w:rFonts w:ascii="VIA Type Office" w:hAnsi="VIA Type Office"/>
            <w:sz w:val="17"/>
            <w:szCs w:val="17"/>
          </w:rPr>
          <w:t>https://www.ucviden.dk/da/projects/l%C3%A6ringscirkler-peer-group-mentoring-for-studerende-og-nyuddannede</w:t>
        </w:r>
      </w:hyperlink>
      <w:r w:rsidR="00715832">
        <w:t xml:space="preserve"> </w:t>
      </w:r>
      <w:r>
        <w:rPr>
          <w:rFonts w:ascii="VIA Type Office" w:hAnsi="VIA Type Office"/>
          <w:sz w:val="17"/>
          <w:szCs w:val="17"/>
        </w:rPr>
        <w:pict w14:anchorId="4F62CCAE">
          <v:rect id="_x0000_i1097" style="width:481.9pt;height:1.5pt" o:hrstd="t" o:hr="t" fillcolor="#a0a0a0" stroked="f"/>
        </w:pict>
      </w:r>
    </w:p>
    <w:p w14:paraId="3C0BDB39"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Nøgleord</w:t>
      </w:r>
    </w:p>
    <w:p w14:paraId="6AD1071D" w14:textId="1CCDB665" w:rsidR="000D033C" w:rsidRPr="009553DE" w:rsidRDefault="000D033C" w:rsidP="00AE3D5B">
      <w:pPr>
        <w:rPr>
          <w:rFonts w:ascii="VIA Type Office" w:hAnsi="VIA Type Office"/>
          <w:sz w:val="17"/>
          <w:szCs w:val="17"/>
        </w:rPr>
        <w:sectPr w:rsidR="000D033C" w:rsidRPr="009553DE">
          <w:type w:val="continuous"/>
          <w:pgSz w:w="11906" w:h="16838"/>
          <w:pgMar w:top="1134" w:right="1134" w:bottom="1701" w:left="1134" w:header="567" w:footer="584" w:gutter="0"/>
          <w:cols w:num="2" w:space="708"/>
        </w:sectPr>
      </w:pPr>
      <w:r w:rsidRPr="009553DE">
        <w:rPr>
          <w:rFonts w:ascii="VIA Type Office" w:hAnsi="VIA Type Office"/>
          <w:sz w:val="17"/>
          <w:szCs w:val="17"/>
        </w:rPr>
        <w:t>Lærerstartsordning, brobygning, læringscirkel, group-mentoring, professionel udvikling, professionelt læringsfællesskab for nyuddannede lærer</w:t>
      </w:r>
    </w:p>
    <w:p w14:paraId="5FC19914" w14:textId="77777777" w:rsidR="00715832" w:rsidRDefault="00715832">
      <w:pPr>
        <w:rPr>
          <w:rFonts w:ascii="VIA Type Black" w:hAnsi="VIA Type Black"/>
          <w:color w:val="FF9164" w:themeColor="accent2"/>
          <w:sz w:val="44"/>
        </w:rPr>
      </w:pPr>
      <w:bookmarkStart w:id="37" w:name="_Toc143602489"/>
      <w:r>
        <w:rPr>
          <w:rFonts w:ascii="VIA Type Black" w:hAnsi="VIA Type Black"/>
          <w:color w:val="FF9164" w:themeColor="accent2"/>
        </w:rPr>
        <w:br w:type="page"/>
      </w:r>
    </w:p>
    <w:p w14:paraId="5A22FEDB" w14:textId="3BBD1453" w:rsidR="000D033C" w:rsidRPr="000D033C" w:rsidRDefault="000D033C" w:rsidP="000D033C">
      <w:pPr>
        <w:pStyle w:val="Typografi1"/>
        <w:rPr>
          <w:rFonts w:ascii="VIA Type Black" w:eastAsiaTheme="majorEastAsia" w:hAnsi="VIA Type Black"/>
          <w:b/>
          <w:bCs/>
          <w:color w:val="FF9164" w:themeColor="accent2"/>
          <w:szCs w:val="28"/>
          <w:lang w:val="da-DK"/>
        </w:rPr>
      </w:pPr>
      <w:r w:rsidRPr="000D033C">
        <w:rPr>
          <w:rFonts w:ascii="VIA Type Black" w:hAnsi="VIA Type Black"/>
          <w:color w:val="FF9164" w:themeColor="accent2"/>
          <w:lang w:val="da-DK"/>
        </w:rPr>
        <w:lastRenderedPageBreak/>
        <w:t>Mentoruddannelse for mentorer for lærere</w:t>
      </w:r>
      <w:bookmarkEnd w:id="37"/>
    </w:p>
    <w:p w14:paraId="0B9809D4" w14:textId="77777777" w:rsidR="000D033C" w:rsidRDefault="000A1A23" w:rsidP="000D033C">
      <w:pPr>
        <w:pStyle w:val="Typografi1"/>
        <w:jc w:val="center"/>
        <w:rPr>
          <w:rFonts w:ascii="VIA Type Office" w:hAnsi="VIA Type Office"/>
          <w:color w:val="FA9D00" w:themeColor="accent1" w:themeShade="BF"/>
        </w:rPr>
      </w:pPr>
      <w:bookmarkStart w:id="38" w:name="_Toc107476489"/>
      <w:bookmarkStart w:id="39" w:name="_Toc111544758"/>
      <w:bookmarkStart w:id="40" w:name="_Toc141251471"/>
      <w:bookmarkStart w:id="41" w:name="_Toc143494702"/>
      <w:bookmarkStart w:id="42" w:name="_Toc143495603"/>
      <w:bookmarkStart w:id="43" w:name="_Toc143496443"/>
      <w:bookmarkStart w:id="44" w:name="_Toc143602490"/>
      <w:r>
        <w:rPr>
          <w:rFonts w:ascii="VIA Type Office" w:eastAsiaTheme="majorEastAsia" w:hAnsi="VIA Type Office"/>
          <w:b/>
          <w:bCs/>
          <w:color w:val="FA9D00" w:themeColor="accent1" w:themeShade="BF"/>
          <w:szCs w:val="28"/>
        </w:rPr>
        <w:pict w14:anchorId="69A6BC02">
          <v:rect id="_x0000_i1098" style="width:481.9pt;height:1.5pt" o:hralign="center" o:hrstd="t" o:hr="t" fillcolor="#a0a0a0" stroked="f"/>
        </w:pict>
      </w:r>
      <w:bookmarkEnd w:id="38"/>
      <w:bookmarkEnd w:id="39"/>
      <w:bookmarkEnd w:id="40"/>
      <w:bookmarkEnd w:id="41"/>
      <w:bookmarkEnd w:id="42"/>
      <w:bookmarkEnd w:id="43"/>
      <w:bookmarkEnd w:id="44"/>
    </w:p>
    <w:p w14:paraId="62BDBD91" w14:textId="77777777" w:rsidR="000D033C" w:rsidRDefault="000D033C" w:rsidP="000D033C">
      <w:pPr>
        <w:spacing w:line="240" w:lineRule="auto"/>
        <w:rPr>
          <w:rFonts w:ascii="VIA Type Office" w:eastAsiaTheme="majorEastAsia" w:hAnsi="VIA Type Office"/>
          <w:b/>
          <w:bCs/>
          <w:color w:val="196455" w:themeColor="accent6" w:themeShade="80"/>
          <w:sz w:val="24"/>
          <w:szCs w:val="24"/>
        </w:rPr>
        <w:sectPr w:rsidR="000D033C">
          <w:type w:val="continuous"/>
          <w:pgSz w:w="11906" w:h="16838"/>
          <w:pgMar w:top="1134" w:right="1134" w:bottom="1701" w:left="1134" w:header="567" w:footer="584" w:gutter="0"/>
          <w:cols w:space="708"/>
        </w:sectPr>
      </w:pPr>
    </w:p>
    <w:p w14:paraId="241E3C51" w14:textId="77777777" w:rsidR="000D033C" w:rsidRPr="009553DE" w:rsidRDefault="000D033C" w:rsidP="000D033C">
      <w:pPr>
        <w:rPr>
          <w:rFonts w:ascii="VIA Type Office" w:hAnsi="VIA Type Office"/>
          <w:b/>
          <w:sz w:val="17"/>
          <w:szCs w:val="17"/>
        </w:rPr>
      </w:pPr>
      <w:r w:rsidRPr="009553DE">
        <w:rPr>
          <w:rFonts w:ascii="VIA Type Office" w:hAnsi="VIA Type Office"/>
          <w:b/>
          <w:sz w:val="17"/>
          <w:szCs w:val="17"/>
        </w:rPr>
        <w:t>Forskningscenter</w:t>
      </w:r>
    </w:p>
    <w:p w14:paraId="36FCC4B2" w14:textId="77777777" w:rsidR="000D033C" w:rsidRPr="009553DE" w:rsidRDefault="000D033C" w:rsidP="000D033C">
      <w:pPr>
        <w:rPr>
          <w:rFonts w:ascii="VIA Type Office" w:hAnsi="VIA Type Office"/>
          <w:sz w:val="17"/>
          <w:szCs w:val="17"/>
        </w:rPr>
      </w:pPr>
      <w:r w:rsidRPr="009553DE">
        <w:rPr>
          <w:rFonts w:ascii="VIA Type Office" w:hAnsi="VIA Type Office"/>
          <w:sz w:val="17"/>
          <w:szCs w:val="17"/>
        </w:rPr>
        <w:t>Forskningscenter for pædagogik og dannelse</w:t>
      </w:r>
    </w:p>
    <w:p w14:paraId="1A12AF44" w14:textId="77777777" w:rsidR="000D033C" w:rsidRPr="009553DE" w:rsidRDefault="000A1A23" w:rsidP="000D033C">
      <w:pPr>
        <w:jc w:val="center"/>
        <w:rPr>
          <w:rFonts w:ascii="VIA Type Office" w:hAnsi="VIA Type Office"/>
          <w:sz w:val="17"/>
          <w:szCs w:val="17"/>
        </w:rPr>
      </w:pPr>
      <w:r>
        <w:rPr>
          <w:rFonts w:ascii="VIA Type Office" w:hAnsi="VIA Type Office"/>
          <w:sz w:val="17"/>
          <w:szCs w:val="17"/>
        </w:rPr>
        <w:pict w14:anchorId="3C87993B">
          <v:rect id="_x0000_i1099" style="width:481.9pt;height:1.5pt" o:hralign="center" o:hrstd="t" o:hr="t" fillcolor="#a0a0a0" stroked="f"/>
        </w:pict>
      </w:r>
    </w:p>
    <w:p w14:paraId="59DA8BEF" w14:textId="77777777" w:rsidR="000D033C" w:rsidRPr="009553DE" w:rsidRDefault="000D033C" w:rsidP="000D033C">
      <w:pPr>
        <w:rPr>
          <w:rFonts w:ascii="VIA Type Office" w:hAnsi="VIA Type Office"/>
          <w:b/>
          <w:sz w:val="17"/>
          <w:szCs w:val="17"/>
        </w:rPr>
      </w:pPr>
      <w:r w:rsidRPr="009553DE">
        <w:rPr>
          <w:rFonts w:ascii="VIA Type Office" w:hAnsi="VIA Type Office"/>
          <w:b/>
          <w:sz w:val="17"/>
          <w:szCs w:val="17"/>
        </w:rPr>
        <w:t>Forskningsprogram</w:t>
      </w:r>
    </w:p>
    <w:p w14:paraId="30372D90" w14:textId="68EDF805" w:rsidR="000D033C" w:rsidRPr="009553DE" w:rsidRDefault="006D5940" w:rsidP="000D033C">
      <w:pPr>
        <w:rPr>
          <w:rFonts w:ascii="VIA Type Office" w:hAnsi="VIA Type Office"/>
          <w:sz w:val="17"/>
          <w:szCs w:val="17"/>
        </w:rPr>
      </w:pPr>
      <w:r>
        <w:rPr>
          <w:rFonts w:ascii="VIA Type Office" w:hAnsi="VIA Type Office"/>
          <w:sz w:val="17"/>
          <w:szCs w:val="17"/>
        </w:rPr>
        <w:t xml:space="preserve">Program for </w:t>
      </w:r>
      <w:r w:rsidR="002D12ED">
        <w:rPr>
          <w:rFonts w:ascii="VIA Type Office" w:hAnsi="VIA Type Office"/>
          <w:sz w:val="17"/>
          <w:szCs w:val="17"/>
        </w:rPr>
        <w:t>v</w:t>
      </w:r>
      <w:r w:rsidR="000D033C" w:rsidRPr="009553DE">
        <w:rPr>
          <w:rFonts w:ascii="VIA Type Office" w:hAnsi="VIA Type Office"/>
          <w:sz w:val="17"/>
          <w:szCs w:val="17"/>
        </w:rPr>
        <w:t xml:space="preserve">ejledning og mentorskab </w:t>
      </w:r>
    </w:p>
    <w:p w14:paraId="4FDBA9B4" w14:textId="77777777" w:rsidR="000D033C" w:rsidRPr="009553DE" w:rsidRDefault="000A1A23" w:rsidP="000D033C">
      <w:pPr>
        <w:jc w:val="center"/>
        <w:rPr>
          <w:rFonts w:ascii="VIA Type Office" w:hAnsi="VIA Type Office"/>
          <w:sz w:val="17"/>
          <w:szCs w:val="17"/>
        </w:rPr>
      </w:pPr>
      <w:r>
        <w:rPr>
          <w:rFonts w:ascii="VIA Type Office" w:hAnsi="VIA Type Office"/>
          <w:sz w:val="17"/>
          <w:szCs w:val="17"/>
        </w:rPr>
        <w:pict w14:anchorId="390E339E">
          <v:rect id="_x0000_i1100" style="width:481.9pt;height:1.5pt" o:hralign="center" o:hrstd="t" o:hr="t" fillcolor="#a0a0a0" stroked="f"/>
        </w:pict>
      </w:r>
    </w:p>
    <w:p w14:paraId="390A47AA" w14:textId="77777777" w:rsidR="000D033C" w:rsidRPr="009553DE" w:rsidRDefault="000D033C" w:rsidP="000D033C">
      <w:pPr>
        <w:rPr>
          <w:rFonts w:ascii="VIA Type Office" w:hAnsi="VIA Type Office"/>
          <w:b/>
          <w:sz w:val="17"/>
          <w:szCs w:val="17"/>
        </w:rPr>
      </w:pPr>
      <w:r w:rsidRPr="009553DE">
        <w:rPr>
          <w:rFonts w:ascii="VIA Type Office" w:hAnsi="VIA Type Office"/>
          <w:b/>
          <w:sz w:val="17"/>
          <w:szCs w:val="17"/>
        </w:rPr>
        <w:t>Projekttitel</w:t>
      </w:r>
    </w:p>
    <w:p w14:paraId="5A6C2677" w14:textId="77777777" w:rsidR="000D033C" w:rsidRPr="009553DE" w:rsidRDefault="000D033C" w:rsidP="000D033C">
      <w:pPr>
        <w:rPr>
          <w:rFonts w:ascii="VIA Type Office" w:hAnsi="VIA Type Office"/>
          <w:sz w:val="17"/>
          <w:szCs w:val="17"/>
        </w:rPr>
      </w:pPr>
      <w:r w:rsidRPr="009553DE">
        <w:rPr>
          <w:rFonts w:ascii="VIA Type Office" w:hAnsi="VIA Type Office"/>
          <w:sz w:val="17"/>
          <w:szCs w:val="17"/>
        </w:rPr>
        <w:t>Mentoruddannelse for mentorer for lærere</w:t>
      </w:r>
    </w:p>
    <w:p w14:paraId="020C77AE" w14:textId="77777777" w:rsidR="000D033C" w:rsidRPr="009553DE" w:rsidRDefault="000A1A23" w:rsidP="000D033C">
      <w:pPr>
        <w:jc w:val="center"/>
        <w:rPr>
          <w:rFonts w:ascii="VIA Type Office" w:hAnsi="VIA Type Office"/>
          <w:sz w:val="17"/>
          <w:szCs w:val="17"/>
        </w:rPr>
      </w:pPr>
      <w:r>
        <w:rPr>
          <w:rFonts w:ascii="VIA Type Office" w:hAnsi="VIA Type Office"/>
          <w:sz w:val="17"/>
          <w:szCs w:val="17"/>
        </w:rPr>
        <w:pict w14:anchorId="70DEFD4D">
          <v:rect id="_x0000_i1101" style="width:481.9pt;height:1.5pt" o:hralign="center" o:hrstd="t" o:hr="t" fillcolor="#a0a0a0" stroked="f"/>
        </w:pict>
      </w:r>
    </w:p>
    <w:p w14:paraId="3357F686" w14:textId="77777777" w:rsidR="000D033C" w:rsidRPr="009553DE" w:rsidRDefault="000D033C" w:rsidP="000D033C">
      <w:pPr>
        <w:rPr>
          <w:rFonts w:ascii="VIA Type Office" w:hAnsi="VIA Type Office"/>
          <w:b/>
          <w:sz w:val="17"/>
          <w:szCs w:val="17"/>
        </w:rPr>
      </w:pPr>
      <w:r w:rsidRPr="009553DE">
        <w:rPr>
          <w:rFonts w:ascii="VIA Type Office" w:hAnsi="VIA Type Office"/>
          <w:b/>
          <w:sz w:val="17"/>
          <w:szCs w:val="17"/>
        </w:rPr>
        <w:t>Projektperiode</w:t>
      </w:r>
    </w:p>
    <w:p w14:paraId="509941E1" w14:textId="235AC461" w:rsidR="000D033C" w:rsidRPr="009553DE" w:rsidRDefault="006D6377" w:rsidP="000D033C">
      <w:pPr>
        <w:rPr>
          <w:rFonts w:ascii="VIA Type Office" w:hAnsi="VIA Type Office"/>
          <w:sz w:val="17"/>
          <w:szCs w:val="17"/>
        </w:rPr>
      </w:pPr>
      <w:r w:rsidRPr="009553DE">
        <w:rPr>
          <w:rFonts w:ascii="VIA Type Office" w:hAnsi="VIA Type Office"/>
          <w:sz w:val="17"/>
          <w:szCs w:val="17"/>
        </w:rPr>
        <w:t>1. j</w:t>
      </w:r>
      <w:r w:rsidR="00F4221F" w:rsidRPr="009553DE">
        <w:rPr>
          <w:rFonts w:ascii="VIA Type Office" w:hAnsi="VIA Type Office"/>
          <w:sz w:val="17"/>
          <w:szCs w:val="17"/>
        </w:rPr>
        <w:t xml:space="preserve">anuar </w:t>
      </w:r>
      <w:r w:rsidR="000D033C" w:rsidRPr="009553DE">
        <w:rPr>
          <w:rFonts w:ascii="VIA Type Office" w:hAnsi="VIA Type Office"/>
          <w:sz w:val="17"/>
          <w:szCs w:val="17"/>
        </w:rPr>
        <w:t>20</w:t>
      </w:r>
      <w:r w:rsidR="00F4221F" w:rsidRPr="009553DE">
        <w:rPr>
          <w:rFonts w:ascii="VIA Type Office" w:hAnsi="VIA Type Office"/>
          <w:sz w:val="17"/>
          <w:szCs w:val="17"/>
        </w:rPr>
        <w:t>20</w:t>
      </w:r>
      <w:r w:rsidR="000D033C" w:rsidRPr="009553DE">
        <w:rPr>
          <w:rFonts w:ascii="VIA Type Office" w:hAnsi="VIA Type Office"/>
          <w:sz w:val="17"/>
          <w:szCs w:val="17"/>
        </w:rPr>
        <w:t xml:space="preserve"> </w:t>
      </w:r>
      <w:r w:rsidR="00F4221F" w:rsidRPr="009553DE">
        <w:rPr>
          <w:rFonts w:ascii="VIA Type Office" w:hAnsi="VIA Type Office" w:cs="Times New Roman"/>
          <w:sz w:val="17"/>
          <w:szCs w:val="17"/>
        </w:rPr>
        <w:t>–</w:t>
      </w:r>
      <w:r w:rsidR="000D033C" w:rsidRPr="009553DE">
        <w:rPr>
          <w:rFonts w:ascii="VIA Type Office" w:hAnsi="VIA Type Office"/>
          <w:sz w:val="17"/>
          <w:szCs w:val="17"/>
        </w:rPr>
        <w:t xml:space="preserve"> </w:t>
      </w:r>
      <w:r w:rsidR="006D5940">
        <w:rPr>
          <w:rFonts w:ascii="VIA Type Office" w:hAnsi="VIA Type Office"/>
          <w:sz w:val="17"/>
          <w:szCs w:val="17"/>
        </w:rPr>
        <w:t>1. januar 2024</w:t>
      </w:r>
    </w:p>
    <w:p w14:paraId="2281455C" w14:textId="77777777" w:rsidR="000D033C" w:rsidRPr="009553DE" w:rsidRDefault="000A1A23" w:rsidP="000D033C">
      <w:pPr>
        <w:jc w:val="center"/>
        <w:rPr>
          <w:rFonts w:ascii="VIA Type Office" w:hAnsi="VIA Type Office"/>
          <w:sz w:val="17"/>
          <w:szCs w:val="17"/>
        </w:rPr>
      </w:pPr>
      <w:r>
        <w:rPr>
          <w:rFonts w:ascii="VIA Type Office" w:hAnsi="VIA Type Office"/>
          <w:sz w:val="17"/>
          <w:szCs w:val="17"/>
        </w:rPr>
        <w:pict w14:anchorId="35A86910">
          <v:rect id="_x0000_i1102" style="width:481.9pt;height:1.5pt" o:hralign="center" o:hrstd="t" o:hr="t" fillcolor="#a0a0a0" stroked="f"/>
        </w:pict>
      </w:r>
    </w:p>
    <w:p w14:paraId="544E8E1F" w14:textId="77777777" w:rsidR="000D033C" w:rsidRPr="009553DE" w:rsidRDefault="000D033C" w:rsidP="000D033C">
      <w:pPr>
        <w:rPr>
          <w:rFonts w:ascii="VIA Type Office" w:hAnsi="VIA Type Office"/>
          <w:b/>
          <w:sz w:val="17"/>
          <w:szCs w:val="17"/>
        </w:rPr>
      </w:pPr>
      <w:r w:rsidRPr="009553DE">
        <w:rPr>
          <w:rFonts w:ascii="VIA Type Office" w:hAnsi="VIA Type Office"/>
          <w:b/>
          <w:sz w:val="17"/>
          <w:szCs w:val="17"/>
        </w:rPr>
        <w:t>Baggrund</w:t>
      </w:r>
    </w:p>
    <w:p w14:paraId="64AF21D6" w14:textId="52A00D15" w:rsidR="000D033C" w:rsidRPr="009553DE" w:rsidRDefault="000D033C" w:rsidP="00AE3D5B">
      <w:pPr>
        <w:rPr>
          <w:rFonts w:ascii="VIA Type Office" w:hAnsi="VIA Type Office"/>
          <w:sz w:val="17"/>
          <w:szCs w:val="17"/>
        </w:rPr>
      </w:pPr>
      <w:r w:rsidRPr="009553DE">
        <w:rPr>
          <w:rFonts w:ascii="VIA Type Office" w:hAnsi="VIA Type Office"/>
          <w:sz w:val="17"/>
          <w:szCs w:val="17"/>
        </w:rPr>
        <w:t xml:space="preserve">Det er en kendsgerning, at lærerkvalitet er den mest afgørende faktor for elevers præstation og læringsudbytte, (Darling Hammond &amp; </w:t>
      </w:r>
      <w:proofErr w:type="spellStart"/>
      <w:r w:rsidRPr="009553DE">
        <w:rPr>
          <w:rFonts w:ascii="VIA Type Office" w:hAnsi="VIA Type Office"/>
          <w:sz w:val="17"/>
          <w:szCs w:val="17"/>
        </w:rPr>
        <w:t>Brasford</w:t>
      </w:r>
      <w:proofErr w:type="spellEnd"/>
      <w:r w:rsidRPr="009553DE">
        <w:rPr>
          <w:rFonts w:ascii="VIA Type Office" w:hAnsi="VIA Type Office"/>
          <w:sz w:val="17"/>
          <w:szCs w:val="17"/>
        </w:rPr>
        <w:t xml:space="preserve">, 2007; </w:t>
      </w:r>
      <w:proofErr w:type="spellStart"/>
      <w:r w:rsidRPr="009553DE">
        <w:rPr>
          <w:rFonts w:ascii="VIA Type Office" w:hAnsi="VIA Type Office"/>
          <w:sz w:val="17"/>
          <w:szCs w:val="17"/>
        </w:rPr>
        <w:t>Nordenbo</w:t>
      </w:r>
      <w:proofErr w:type="spellEnd"/>
      <w:r w:rsidRPr="009553DE">
        <w:rPr>
          <w:rFonts w:ascii="VIA Type Office" w:hAnsi="VIA Type Office"/>
          <w:sz w:val="17"/>
          <w:szCs w:val="17"/>
        </w:rPr>
        <w:t xml:space="preserve"> et al., 2008), og forskningslitteraturen peger på adskillige udfordringer i at begynde som ny lærer. En af udfordringerne er, at en stor del af lærerarbejdet foregår isoleret fra kolleger; den nyuddannede er overladt til eget klasserum og her til at fejle eller få succes (</w:t>
      </w:r>
      <w:proofErr w:type="spellStart"/>
      <w:r w:rsidRPr="009553DE">
        <w:rPr>
          <w:rFonts w:ascii="VIA Type Office" w:hAnsi="VIA Type Office"/>
          <w:sz w:val="17"/>
          <w:szCs w:val="17"/>
        </w:rPr>
        <w:t>Ingersoll</w:t>
      </w:r>
      <w:proofErr w:type="spellEnd"/>
      <w:r w:rsidRPr="009553DE">
        <w:rPr>
          <w:rFonts w:ascii="VIA Type Office" w:hAnsi="VIA Type Office"/>
          <w:sz w:val="17"/>
          <w:szCs w:val="17"/>
        </w:rPr>
        <w:t xml:space="preserve"> &amp; Strong, 2011; Johnsen &amp; Birkeland, 2003). Vi ved</w:t>
      </w:r>
      <w:r w:rsidR="00710504" w:rsidRPr="009553DE">
        <w:rPr>
          <w:rFonts w:ascii="VIA Type Office" w:hAnsi="VIA Type Office"/>
          <w:sz w:val="17"/>
          <w:szCs w:val="17"/>
        </w:rPr>
        <w:t>,</w:t>
      </w:r>
      <w:r w:rsidRPr="009553DE">
        <w:rPr>
          <w:rFonts w:ascii="VIA Type Office" w:hAnsi="VIA Type Office"/>
          <w:sz w:val="17"/>
          <w:szCs w:val="17"/>
        </w:rPr>
        <w:t xml:space="preserve"> at en nyuddannet lærer har brug for at udvikle og tilegne sig erfaringsbåren og kontekstuel viden og kunne for at blive en kompetent lærer.  For at facilitere og kvalificere det sidste og for at opmuntre til fortsat professionel udvikling, tilbyder mange lande de nye lærere en mentor. Mentors viden om og færdigheder i mentoring / vejledning, samt afklaring om den rolle han/hun forventes at spille i en lærerstartsordning er af afgørende betydning for kvaliteten af mentorskab. (Wang et al., 2008</w:t>
      </w:r>
      <w:r w:rsidR="00710504" w:rsidRPr="009553DE">
        <w:rPr>
          <w:rFonts w:ascii="VIA Type Office" w:hAnsi="VIA Type Office"/>
          <w:sz w:val="17"/>
          <w:szCs w:val="17"/>
        </w:rPr>
        <w:t>)</w:t>
      </w:r>
    </w:p>
    <w:p w14:paraId="2108A1B4" w14:textId="214C3819" w:rsidR="000D033C" w:rsidRPr="009553DE" w:rsidRDefault="000D033C" w:rsidP="00AE3D5B">
      <w:pPr>
        <w:rPr>
          <w:rFonts w:ascii="VIA Type Office" w:hAnsi="VIA Type Office"/>
          <w:sz w:val="17"/>
          <w:szCs w:val="17"/>
        </w:rPr>
      </w:pPr>
      <w:r w:rsidRPr="009553DE">
        <w:rPr>
          <w:rFonts w:ascii="VIA Type Office" w:hAnsi="VIA Type Office"/>
          <w:sz w:val="17"/>
          <w:szCs w:val="17"/>
        </w:rPr>
        <w:t>I Danmark er der de seneste år kommet fokus på mentoring men de færreste nyuddannede lærere har uddannede mentorer</w:t>
      </w:r>
      <w:r w:rsidR="00710504" w:rsidRPr="009553DE">
        <w:rPr>
          <w:rFonts w:ascii="VIA Type Office" w:hAnsi="VIA Type Office"/>
          <w:sz w:val="17"/>
          <w:szCs w:val="17"/>
        </w:rPr>
        <w:t xml:space="preserve"> </w:t>
      </w:r>
      <w:r w:rsidRPr="009553DE">
        <w:rPr>
          <w:rFonts w:ascii="VIA Type Office" w:hAnsi="VIA Type Office"/>
          <w:sz w:val="17"/>
          <w:szCs w:val="17"/>
        </w:rPr>
        <w:t xml:space="preserve">(Frederiksen et al., 2017). Projekt lærerstart og fodfæste viste, at nyuddannede lærere i Danmark med uddannede mentorer i signifikant grad oplevede at få nødvendig sparring i forhold til </w:t>
      </w:r>
      <w:r w:rsidR="00710504" w:rsidRPr="009553DE">
        <w:rPr>
          <w:rFonts w:ascii="VIA Type Office" w:hAnsi="VIA Type Office"/>
          <w:sz w:val="17"/>
          <w:szCs w:val="17"/>
        </w:rPr>
        <w:t>e</w:t>
      </w:r>
      <w:r w:rsidRPr="009553DE">
        <w:rPr>
          <w:rFonts w:ascii="VIA Type Office" w:hAnsi="VIA Type Office"/>
          <w:sz w:val="17"/>
          <w:szCs w:val="17"/>
        </w:rPr>
        <w:t xml:space="preserve">valuering, </w:t>
      </w:r>
      <w:r w:rsidR="00710504" w:rsidRPr="009553DE">
        <w:rPr>
          <w:rFonts w:ascii="VIA Type Office" w:hAnsi="VIA Type Office"/>
          <w:sz w:val="17"/>
          <w:szCs w:val="17"/>
        </w:rPr>
        <w:t>l</w:t>
      </w:r>
      <w:r w:rsidRPr="009553DE">
        <w:rPr>
          <w:rFonts w:ascii="VIA Type Office" w:hAnsi="VIA Type Office"/>
          <w:sz w:val="17"/>
          <w:szCs w:val="17"/>
        </w:rPr>
        <w:t xml:space="preserve">ede klasse og enkelt elever, </w:t>
      </w:r>
      <w:r w:rsidR="00710504" w:rsidRPr="009553DE">
        <w:rPr>
          <w:rFonts w:ascii="VIA Type Office" w:hAnsi="VIA Type Office"/>
          <w:sz w:val="17"/>
          <w:szCs w:val="17"/>
        </w:rPr>
        <w:t>a</w:t>
      </w:r>
      <w:r w:rsidRPr="009553DE">
        <w:rPr>
          <w:rFonts w:ascii="VIA Type Office" w:hAnsi="VIA Type Office"/>
          <w:sz w:val="17"/>
          <w:szCs w:val="17"/>
        </w:rPr>
        <w:t xml:space="preserve">rbejde med vanskelige relationer, </w:t>
      </w:r>
      <w:r w:rsidR="00710504" w:rsidRPr="009553DE">
        <w:rPr>
          <w:rFonts w:ascii="VIA Type Office" w:hAnsi="VIA Type Office"/>
          <w:sz w:val="17"/>
          <w:szCs w:val="17"/>
        </w:rPr>
        <w:t>a</w:t>
      </w:r>
      <w:r w:rsidRPr="009553DE">
        <w:rPr>
          <w:rFonts w:ascii="VIA Type Office" w:hAnsi="VIA Type Office"/>
          <w:sz w:val="17"/>
          <w:szCs w:val="17"/>
        </w:rPr>
        <w:t xml:space="preserve">rbejde med inklusion. Lærerne med uddannede mentorer oplevede højere kvalitet og mere støtte både i de didaktiske dialoger og i de fagrelaterede dialoger om undervisning., Derudover oplevede lærerne mere initiativ fra </w:t>
      </w:r>
      <w:r w:rsidR="00710504" w:rsidRPr="009553DE">
        <w:rPr>
          <w:rFonts w:ascii="VIA Type Office" w:hAnsi="VIA Type Office"/>
          <w:sz w:val="17"/>
          <w:szCs w:val="17"/>
        </w:rPr>
        <w:t>deres mentorer (</w:t>
      </w:r>
      <w:r w:rsidRPr="009553DE">
        <w:rPr>
          <w:rFonts w:ascii="VIA Type Office" w:hAnsi="VIA Type Office"/>
          <w:sz w:val="17"/>
          <w:szCs w:val="17"/>
        </w:rPr>
        <w:t xml:space="preserve">Frederiksen et al., 2017). </w:t>
      </w:r>
    </w:p>
    <w:p w14:paraId="0662E957" w14:textId="1320A2A9" w:rsidR="00F4221F" w:rsidRPr="009553DE" w:rsidRDefault="000A1A23" w:rsidP="00AE3D5B">
      <w:pPr>
        <w:rPr>
          <w:rFonts w:ascii="VIA Type Office" w:hAnsi="VIA Type Office"/>
          <w:sz w:val="17"/>
          <w:szCs w:val="17"/>
        </w:rPr>
      </w:pPr>
      <w:r>
        <w:rPr>
          <w:rFonts w:ascii="VIA Type Office" w:hAnsi="VIA Type Office"/>
          <w:sz w:val="17"/>
          <w:szCs w:val="17"/>
        </w:rPr>
        <w:pict w14:anchorId="18D3487B">
          <v:rect id="_x0000_i1103" style="width:481.9pt;height:1.5pt" o:hrstd="t" o:hr="t" fillcolor="#a0a0a0" stroked="f"/>
        </w:pict>
      </w:r>
    </w:p>
    <w:p w14:paraId="5CBF3436" w14:textId="77777777" w:rsidR="00F4221F" w:rsidRPr="009553DE" w:rsidRDefault="000D033C" w:rsidP="00AE3D5B">
      <w:pPr>
        <w:rPr>
          <w:rFonts w:ascii="VIA Type Office" w:hAnsi="VIA Type Office"/>
          <w:b/>
          <w:sz w:val="17"/>
          <w:szCs w:val="17"/>
        </w:rPr>
      </w:pPr>
      <w:r w:rsidRPr="009553DE">
        <w:rPr>
          <w:rFonts w:ascii="VIA Type Office" w:hAnsi="VIA Type Office"/>
          <w:b/>
          <w:sz w:val="17"/>
          <w:szCs w:val="17"/>
        </w:rPr>
        <w:t>Forskningsspørgsmål</w:t>
      </w:r>
    </w:p>
    <w:p w14:paraId="2C86042C" w14:textId="528F410B" w:rsidR="000D033C" w:rsidRPr="009553DE" w:rsidRDefault="000D033C" w:rsidP="00AE3D5B">
      <w:pPr>
        <w:rPr>
          <w:rFonts w:ascii="VIA Type Office" w:hAnsi="VIA Type Office"/>
          <w:b/>
          <w:sz w:val="17"/>
          <w:szCs w:val="17"/>
        </w:rPr>
      </w:pPr>
      <w:r w:rsidRPr="009553DE">
        <w:rPr>
          <w:rFonts w:ascii="VIA Type Office" w:hAnsi="VIA Type Office"/>
          <w:sz w:val="17"/>
          <w:szCs w:val="17"/>
        </w:rPr>
        <w:t>Hensigten med forskningsprojektet er at kortlægge, hvad man ved om mentoruddannelse internationalt og at un</w:t>
      </w:r>
      <w:r w:rsidRPr="009553DE">
        <w:rPr>
          <w:rFonts w:ascii="VIA Type Office" w:hAnsi="VIA Type Office"/>
          <w:sz w:val="17"/>
          <w:szCs w:val="17"/>
        </w:rPr>
        <w:t>dersøge mentorers forståelse af deres mentorrolle og oplevelse af kompetencer før og efter et mentorkursus planlagt ud fra international nyere viden vedrørende mentoruddannelser. Forskningsspørgsmålene er følgende:</w:t>
      </w:r>
    </w:p>
    <w:p w14:paraId="4C098D9B" w14:textId="77777777" w:rsidR="009553DE" w:rsidRDefault="009553DE" w:rsidP="00AE3D5B">
      <w:pPr>
        <w:rPr>
          <w:rFonts w:ascii="VIA Type Office" w:hAnsi="VIA Type Office"/>
          <w:sz w:val="17"/>
          <w:szCs w:val="17"/>
        </w:rPr>
      </w:pPr>
    </w:p>
    <w:p w14:paraId="2EA2987D" w14:textId="6F90C545" w:rsidR="006D5940" w:rsidRDefault="000D033C" w:rsidP="00AE3D5B">
      <w:pPr>
        <w:pStyle w:val="Listeafsnit"/>
        <w:numPr>
          <w:ilvl w:val="0"/>
          <w:numId w:val="26"/>
        </w:numPr>
        <w:rPr>
          <w:rFonts w:ascii="VIA Type Office" w:hAnsi="VIA Type Office"/>
          <w:sz w:val="17"/>
          <w:szCs w:val="17"/>
        </w:rPr>
      </w:pPr>
      <w:r w:rsidRPr="006D5940">
        <w:rPr>
          <w:rFonts w:ascii="VIA Type Office" w:hAnsi="VIA Type Office"/>
          <w:sz w:val="17"/>
          <w:szCs w:val="17"/>
        </w:rPr>
        <w:t xml:space="preserve">Hvilken viden og hvilke færdigheder sættes der fokus på i nyere studier vedrørende mentoruddannelse for nyuddannede lærere, hvis uddannelsen skal give de studerendekompetencer i at </w:t>
      </w:r>
      <w:r w:rsidR="00710504" w:rsidRPr="006D5940">
        <w:rPr>
          <w:rFonts w:ascii="VIA Type Office" w:hAnsi="VIA Type Office"/>
          <w:sz w:val="17"/>
          <w:szCs w:val="17"/>
        </w:rPr>
        <w:t>understøtte</w:t>
      </w:r>
      <w:r w:rsidRPr="006D5940">
        <w:rPr>
          <w:rFonts w:ascii="VIA Type Office" w:hAnsi="VIA Type Office"/>
          <w:sz w:val="17"/>
          <w:szCs w:val="17"/>
        </w:rPr>
        <w:t xml:space="preserve"> e den nye lærers professionelle udvikling?</w:t>
      </w:r>
    </w:p>
    <w:p w14:paraId="1FECDB02" w14:textId="77777777" w:rsidR="006D5940" w:rsidRDefault="006D5940" w:rsidP="00AE3D5B">
      <w:pPr>
        <w:pStyle w:val="Listeafsnit"/>
        <w:ind w:left="360"/>
        <w:rPr>
          <w:rFonts w:ascii="VIA Type Office" w:hAnsi="VIA Type Office"/>
          <w:sz w:val="17"/>
          <w:szCs w:val="17"/>
        </w:rPr>
      </w:pPr>
    </w:p>
    <w:p w14:paraId="23AF9369" w14:textId="2683F033" w:rsidR="000D033C" w:rsidRPr="006D5940" w:rsidRDefault="000D033C" w:rsidP="00AE3D5B">
      <w:pPr>
        <w:pStyle w:val="Listeafsnit"/>
        <w:numPr>
          <w:ilvl w:val="0"/>
          <w:numId w:val="26"/>
        </w:numPr>
        <w:rPr>
          <w:rFonts w:ascii="VIA Type Office" w:hAnsi="VIA Type Office"/>
          <w:sz w:val="17"/>
          <w:szCs w:val="17"/>
        </w:rPr>
      </w:pPr>
      <w:r w:rsidRPr="006D5940">
        <w:rPr>
          <w:rFonts w:ascii="VIA Type Office" w:hAnsi="VIA Type Office"/>
          <w:sz w:val="17"/>
          <w:szCs w:val="17"/>
        </w:rPr>
        <w:t xml:space="preserve">Hvordan tænker lærere deres rolle/ fremtidige rolle som mentor før og efter </w:t>
      </w:r>
      <w:r w:rsidR="00710504" w:rsidRPr="006D5940">
        <w:rPr>
          <w:rFonts w:ascii="VIA Type Office" w:hAnsi="VIA Type Office"/>
          <w:sz w:val="17"/>
          <w:szCs w:val="17"/>
        </w:rPr>
        <w:t>mentorkurset?</w:t>
      </w:r>
      <w:r w:rsidRPr="006D5940">
        <w:rPr>
          <w:rFonts w:ascii="VIA Type Office" w:hAnsi="VIA Type Office"/>
          <w:sz w:val="17"/>
          <w:szCs w:val="17"/>
        </w:rPr>
        <w:t xml:space="preserve"> Ændrer lærernes opfattelse vedr. mentoring og mentorrolle sig? Hvilke erfaringer herfra kan tages med til fremtidige mentorkurser for lærere? </w:t>
      </w:r>
    </w:p>
    <w:p w14:paraId="21B6DB31" w14:textId="17D71B01" w:rsidR="000D033C" w:rsidRPr="009553DE" w:rsidRDefault="000A1A23" w:rsidP="00AE3D5B">
      <w:pPr>
        <w:rPr>
          <w:rFonts w:ascii="VIA Type Office" w:hAnsi="VIA Type Office"/>
          <w:sz w:val="17"/>
          <w:szCs w:val="17"/>
        </w:rPr>
      </w:pPr>
      <w:r>
        <w:rPr>
          <w:rFonts w:ascii="VIA Type Office" w:hAnsi="VIA Type Office"/>
          <w:sz w:val="17"/>
          <w:szCs w:val="17"/>
        </w:rPr>
        <w:pict w14:anchorId="634BA098">
          <v:rect id="_x0000_i1104" style="width:481.9pt;height:1.5pt" o:hrstd="t" o:hr="t" fillcolor="#a0a0a0" stroked="f"/>
        </w:pict>
      </w:r>
    </w:p>
    <w:p w14:paraId="7F03BB8B"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Forventede resultater</w:t>
      </w:r>
    </w:p>
    <w:p w14:paraId="56AC90C1" w14:textId="1CA36973" w:rsidR="000D033C" w:rsidRPr="009553DE" w:rsidRDefault="00710504" w:rsidP="00AE3D5B">
      <w:pPr>
        <w:rPr>
          <w:rFonts w:ascii="VIA Type Office" w:hAnsi="VIA Type Office"/>
          <w:sz w:val="17"/>
          <w:szCs w:val="17"/>
        </w:rPr>
      </w:pPr>
      <w:r w:rsidRPr="009553DE">
        <w:rPr>
          <w:rFonts w:ascii="VIA Type Office" w:hAnsi="VIA Type Office"/>
          <w:sz w:val="17"/>
          <w:szCs w:val="17"/>
        </w:rPr>
        <w:t>Viden,</w:t>
      </w:r>
      <w:r w:rsidR="000D033C" w:rsidRPr="009553DE">
        <w:rPr>
          <w:rFonts w:ascii="VIA Type Office" w:hAnsi="VIA Type Office"/>
          <w:sz w:val="17"/>
          <w:szCs w:val="17"/>
        </w:rPr>
        <w:t xml:space="preserve"> der kan implementeres som ny uddannelse til mentorer for lærere</w:t>
      </w:r>
    </w:p>
    <w:p w14:paraId="353A2F6E"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7C905CF7">
          <v:rect id="_x0000_i1105" style="width:481.9pt;height:1.5pt" o:hrstd="t" o:hr="t" fillcolor="#a0a0a0" stroked="f"/>
        </w:pict>
      </w:r>
    </w:p>
    <w:p w14:paraId="143A5758"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Genstandsfelt</w:t>
      </w:r>
    </w:p>
    <w:p w14:paraId="734DA623" w14:textId="441124D0" w:rsidR="000D033C" w:rsidRPr="009553DE" w:rsidRDefault="000D033C" w:rsidP="00AE3D5B">
      <w:pPr>
        <w:rPr>
          <w:rFonts w:ascii="VIA Type Office" w:hAnsi="VIA Type Office"/>
          <w:sz w:val="17"/>
          <w:szCs w:val="17"/>
        </w:rPr>
      </w:pPr>
      <w:r w:rsidRPr="009553DE">
        <w:rPr>
          <w:rFonts w:ascii="VIA Type Office" w:hAnsi="VIA Type Office"/>
          <w:sz w:val="17"/>
          <w:szCs w:val="17"/>
        </w:rPr>
        <w:t>Mentorkursus og kursister</w:t>
      </w:r>
    </w:p>
    <w:p w14:paraId="04EB7E76"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494B581B">
          <v:rect id="_x0000_i1106" style="width:481.9pt;height:1.5pt" o:hrstd="t" o:hr="t" fillcolor="#a0a0a0" stroked="f"/>
        </w:pict>
      </w:r>
    </w:p>
    <w:p w14:paraId="595F1E27"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Samarbejdspartnere</w:t>
      </w:r>
    </w:p>
    <w:p w14:paraId="51CD3C5B" w14:textId="60BE16B4" w:rsidR="000D033C" w:rsidRPr="009553DE" w:rsidRDefault="000D033C" w:rsidP="00AE3D5B">
      <w:pPr>
        <w:rPr>
          <w:rFonts w:ascii="VIA Type Office" w:hAnsi="VIA Type Office"/>
          <w:sz w:val="17"/>
          <w:szCs w:val="17"/>
        </w:rPr>
      </w:pPr>
      <w:r w:rsidRPr="009553DE">
        <w:rPr>
          <w:rFonts w:ascii="VIA Type Office" w:hAnsi="VIA Type Office"/>
          <w:sz w:val="17"/>
          <w:szCs w:val="17"/>
        </w:rPr>
        <w:t>Frie skolers lærerforening</w:t>
      </w:r>
    </w:p>
    <w:p w14:paraId="49916332"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6A7FDEB2">
          <v:rect id="_x0000_i1107" style="width:481.9pt;height:1.5pt" o:hrstd="t" o:hr="t" fillcolor="#a0a0a0" stroked="f"/>
        </w:pict>
      </w:r>
    </w:p>
    <w:p w14:paraId="699763D5"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Kontakt</w:t>
      </w:r>
    </w:p>
    <w:p w14:paraId="6FDDC714" w14:textId="77777777" w:rsidR="000D033C" w:rsidRPr="009553DE" w:rsidRDefault="000D033C" w:rsidP="00AE3D5B">
      <w:pPr>
        <w:rPr>
          <w:rFonts w:ascii="VIA Type Office" w:hAnsi="VIA Type Office"/>
          <w:sz w:val="17"/>
          <w:szCs w:val="17"/>
        </w:rPr>
      </w:pPr>
      <w:r w:rsidRPr="009553DE">
        <w:rPr>
          <w:rFonts w:ascii="VIA Type Office" w:hAnsi="VIA Type Office"/>
          <w:sz w:val="17"/>
          <w:szCs w:val="17"/>
        </w:rPr>
        <w:t>Lisbeth Lunde Frederiksen, ph.d. og forskningsleder MSO</w:t>
      </w:r>
    </w:p>
    <w:p w14:paraId="2A2B4F44" w14:textId="18430D1D" w:rsidR="000D033C" w:rsidRPr="009553DE" w:rsidRDefault="00891BB9" w:rsidP="00AE3D5B">
      <w:pPr>
        <w:rPr>
          <w:rFonts w:ascii="VIA Type Office" w:hAnsi="VIA Type Office"/>
          <w:sz w:val="17"/>
          <w:szCs w:val="17"/>
        </w:rPr>
      </w:pPr>
      <w:r w:rsidRPr="00891BB9">
        <w:sym w:font="Webdings" w:char="F09B"/>
      </w:r>
      <w:r w:rsidR="000D033C" w:rsidRPr="009553DE">
        <w:rPr>
          <w:rFonts w:ascii="VIA Type Office" w:hAnsi="VIA Type Office"/>
          <w:sz w:val="17"/>
          <w:szCs w:val="17"/>
        </w:rPr>
        <w:t xml:space="preserve"> </w:t>
      </w:r>
      <w:hyperlink r:id="rId35" w:history="1">
        <w:r w:rsidR="000D033C" w:rsidRPr="009553DE">
          <w:rPr>
            <w:rStyle w:val="Hyperlink"/>
            <w:rFonts w:ascii="VIA Type Office" w:hAnsi="VIA Type Office"/>
            <w:sz w:val="17"/>
            <w:szCs w:val="17"/>
          </w:rPr>
          <w:t>lluf@via.dk</w:t>
        </w:r>
      </w:hyperlink>
      <w:r w:rsidR="000D033C" w:rsidRPr="009553DE">
        <w:rPr>
          <w:rFonts w:ascii="VIA Type Office" w:hAnsi="VIA Type Office"/>
          <w:sz w:val="17"/>
          <w:szCs w:val="17"/>
        </w:rPr>
        <w:t xml:space="preserve"> </w:t>
      </w:r>
    </w:p>
    <w:p w14:paraId="494FDB03" w14:textId="77777777" w:rsidR="00F4221F" w:rsidRPr="009553DE" w:rsidRDefault="00F4221F" w:rsidP="00AE3D5B">
      <w:pPr>
        <w:rPr>
          <w:rFonts w:ascii="VIA Type Office" w:hAnsi="VIA Type Office"/>
          <w:sz w:val="17"/>
          <w:szCs w:val="17"/>
        </w:rPr>
      </w:pPr>
    </w:p>
    <w:p w14:paraId="5A8CA710" w14:textId="0DEB7DF3" w:rsidR="000D033C" w:rsidRPr="009553DE" w:rsidRDefault="000D033C" w:rsidP="00AE3D5B">
      <w:pPr>
        <w:rPr>
          <w:rFonts w:ascii="VIA Type Office" w:hAnsi="VIA Type Office"/>
          <w:sz w:val="17"/>
          <w:szCs w:val="17"/>
        </w:rPr>
      </w:pPr>
      <w:r w:rsidRPr="009553DE">
        <w:rPr>
          <w:rFonts w:ascii="VIA Type Office" w:hAnsi="VIA Type Office"/>
          <w:sz w:val="17"/>
          <w:szCs w:val="17"/>
        </w:rPr>
        <w:t xml:space="preserve">Elisabeth Halse, </w:t>
      </w:r>
      <w:r w:rsidR="00710504" w:rsidRPr="009553DE">
        <w:rPr>
          <w:rFonts w:ascii="VIA Type Office" w:hAnsi="VIA Type Office"/>
          <w:sz w:val="17"/>
          <w:szCs w:val="17"/>
        </w:rPr>
        <w:t>Lektor, Læreruddannelsen</w:t>
      </w:r>
      <w:r w:rsidRPr="009553DE">
        <w:rPr>
          <w:rFonts w:ascii="VIA Type Office" w:hAnsi="VIA Type Office"/>
          <w:sz w:val="17"/>
          <w:szCs w:val="17"/>
        </w:rPr>
        <w:t xml:space="preserve"> Aarhus</w:t>
      </w:r>
    </w:p>
    <w:p w14:paraId="60F1F5F7" w14:textId="3A869BC5" w:rsidR="000D033C" w:rsidRPr="009553DE" w:rsidRDefault="00891BB9" w:rsidP="00AE3D5B">
      <w:pPr>
        <w:rPr>
          <w:rFonts w:ascii="VIA Type Office" w:hAnsi="VIA Type Office"/>
          <w:sz w:val="17"/>
          <w:szCs w:val="17"/>
        </w:rPr>
      </w:pPr>
      <w:r w:rsidRPr="00891BB9">
        <w:sym w:font="Webdings" w:char="F09B"/>
      </w:r>
      <w:r w:rsidR="000D033C" w:rsidRPr="009553DE">
        <w:rPr>
          <w:rFonts w:ascii="VIA Type Office" w:hAnsi="VIA Type Office"/>
          <w:sz w:val="17"/>
          <w:szCs w:val="17"/>
        </w:rPr>
        <w:t xml:space="preserve"> </w:t>
      </w:r>
      <w:hyperlink r:id="rId36" w:history="1">
        <w:r w:rsidR="000D033C" w:rsidRPr="009553DE">
          <w:rPr>
            <w:rStyle w:val="Hyperlink"/>
            <w:rFonts w:ascii="VIA Type Office" w:hAnsi="VIA Type Office"/>
            <w:sz w:val="17"/>
            <w:szCs w:val="17"/>
          </w:rPr>
          <w:t>elha@via.dk</w:t>
        </w:r>
      </w:hyperlink>
      <w:r w:rsidR="000D033C" w:rsidRPr="009553DE">
        <w:rPr>
          <w:rFonts w:ascii="VIA Type Office" w:hAnsi="VIA Type Office"/>
          <w:sz w:val="17"/>
          <w:szCs w:val="17"/>
        </w:rPr>
        <w:t xml:space="preserve"> </w:t>
      </w:r>
    </w:p>
    <w:p w14:paraId="3D75E6D0"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468F392A">
          <v:rect id="_x0000_i1108" style="width:481.9pt;height:1.5pt" o:hrstd="t" o:hr="t" fillcolor="#a0a0a0" stroked="f"/>
        </w:pict>
      </w:r>
    </w:p>
    <w:p w14:paraId="6F248A7C" w14:textId="77777777" w:rsidR="000D033C" w:rsidRPr="009553DE" w:rsidRDefault="000D033C" w:rsidP="00AE3D5B">
      <w:pPr>
        <w:rPr>
          <w:rFonts w:ascii="VIA Type Office" w:hAnsi="VIA Type Office"/>
          <w:b/>
          <w:sz w:val="17"/>
          <w:szCs w:val="17"/>
        </w:rPr>
      </w:pPr>
      <w:r w:rsidRPr="009553DE">
        <w:rPr>
          <w:rFonts w:ascii="VIA Type Office" w:hAnsi="VIA Type Office"/>
          <w:b/>
          <w:sz w:val="17"/>
          <w:szCs w:val="17"/>
        </w:rPr>
        <w:t>Link</w:t>
      </w:r>
    </w:p>
    <w:p w14:paraId="67E1977A" w14:textId="1E4B91FF" w:rsidR="000D033C" w:rsidRPr="009553DE" w:rsidRDefault="000A1A23" w:rsidP="00AE3D5B">
      <w:pPr>
        <w:rPr>
          <w:rFonts w:ascii="VIA Type Office" w:hAnsi="VIA Type Office"/>
          <w:sz w:val="17"/>
          <w:szCs w:val="17"/>
        </w:rPr>
      </w:pPr>
      <w:hyperlink r:id="rId37" w:history="1">
        <w:r w:rsidR="000D033C" w:rsidRPr="009553DE">
          <w:rPr>
            <w:rStyle w:val="Hyperlink"/>
            <w:rFonts w:ascii="VIA Type Office" w:hAnsi="VIA Type Office"/>
            <w:sz w:val="17"/>
            <w:szCs w:val="17"/>
          </w:rPr>
          <w:t>https://tidsskrift.dk/SLP/article/view/132894/178047</w:t>
        </w:r>
      </w:hyperlink>
      <w:r w:rsidR="000D033C" w:rsidRPr="009553DE">
        <w:rPr>
          <w:rFonts w:ascii="VIA Type Office" w:hAnsi="VIA Type Office"/>
          <w:sz w:val="17"/>
          <w:szCs w:val="17"/>
        </w:rPr>
        <w:t xml:space="preserve"> </w:t>
      </w:r>
    </w:p>
    <w:p w14:paraId="542C9863" w14:textId="77777777" w:rsidR="00710504" w:rsidRPr="009553DE" w:rsidRDefault="00710504" w:rsidP="00AE3D5B">
      <w:pPr>
        <w:rPr>
          <w:rFonts w:ascii="VIA Type Office" w:hAnsi="VIA Type Office"/>
          <w:sz w:val="17"/>
          <w:szCs w:val="17"/>
        </w:rPr>
      </w:pPr>
    </w:p>
    <w:p w14:paraId="547D1AD4" w14:textId="77777777" w:rsidR="000D033C" w:rsidRPr="009553DE" w:rsidRDefault="000A1A23" w:rsidP="00AE3D5B">
      <w:pPr>
        <w:rPr>
          <w:rFonts w:ascii="VIA Type Office" w:hAnsi="VIA Type Office"/>
          <w:sz w:val="17"/>
          <w:szCs w:val="17"/>
        </w:rPr>
      </w:pPr>
      <w:hyperlink r:id="rId38" w:history="1">
        <w:r w:rsidR="000D033C" w:rsidRPr="009553DE">
          <w:rPr>
            <w:rStyle w:val="Hyperlink"/>
            <w:rFonts w:ascii="VIA Type Office" w:hAnsi="VIA Type Office"/>
            <w:sz w:val="17"/>
            <w:szCs w:val="17"/>
          </w:rPr>
          <w:t>https://www.ucviden.dk/da/projects/mentoruddannelse-for-l%C3%A6rere</w:t>
        </w:r>
      </w:hyperlink>
      <w:r w:rsidR="000D033C" w:rsidRPr="009553DE">
        <w:rPr>
          <w:rFonts w:ascii="VIA Type Office" w:hAnsi="VIA Type Office"/>
          <w:sz w:val="17"/>
          <w:szCs w:val="17"/>
        </w:rPr>
        <w:t xml:space="preserve"> </w:t>
      </w:r>
    </w:p>
    <w:p w14:paraId="5E7B2C5A" w14:textId="77777777" w:rsidR="000D033C" w:rsidRPr="009553DE" w:rsidRDefault="000A1A23" w:rsidP="00AE3D5B">
      <w:pPr>
        <w:rPr>
          <w:rFonts w:ascii="VIA Type Office" w:hAnsi="VIA Type Office"/>
          <w:sz w:val="17"/>
          <w:szCs w:val="17"/>
        </w:rPr>
      </w:pPr>
      <w:r>
        <w:rPr>
          <w:rFonts w:ascii="VIA Type Office" w:hAnsi="VIA Type Office"/>
          <w:sz w:val="17"/>
          <w:szCs w:val="17"/>
        </w:rPr>
        <w:pict w14:anchorId="7F90ECAD">
          <v:rect id="_x0000_i1109" style="width:481.9pt;height:1.5pt" o:hrstd="t" o:hr="t" fillcolor="#a0a0a0" stroked="f"/>
        </w:pict>
      </w:r>
    </w:p>
    <w:p w14:paraId="7AB7A3C8" w14:textId="77777777" w:rsidR="00710504" w:rsidRPr="009553DE" w:rsidRDefault="000D033C" w:rsidP="00AE3D5B">
      <w:pPr>
        <w:rPr>
          <w:rFonts w:ascii="VIA Type Office" w:hAnsi="VIA Type Office"/>
          <w:sz w:val="17"/>
          <w:szCs w:val="17"/>
        </w:rPr>
      </w:pPr>
      <w:r w:rsidRPr="009553DE">
        <w:rPr>
          <w:rFonts w:ascii="VIA Type Office" w:hAnsi="VIA Type Office"/>
          <w:b/>
          <w:sz w:val="17"/>
          <w:szCs w:val="17"/>
        </w:rPr>
        <w:t>Nøgleord</w:t>
      </w:r>
      <w:r w:rsidRPr="009553DE">
        <w:rPr>
          <w:rFonts w:ascii="VIA Type Office" w:hAnsi="VIA Type Office"/>
          <w:sz w:val="17"/>
          <w:szCs w:val="17"/>
        </w:rPr>
        <w:t xml:space="preserve"> </w:t>
      </w:r>
    </w:p>
    <w:p w14:paraId="366163C5" w14:textId="4DDEE302" w:rsidR="000D033C" w:rsidRPr="00710504" w:rsidRDefault="000D033C" w:rsidP="00AE3D5B">
      <w:pPr>
        <w:rPr>
          <w:rFonts w:ascii="VIA Type Office" w:hAnsi="VIA Type Office"/>
          <w:b/>
          <w:sz w:val="17"/>
          <w:szCs w:val="17"/>
        </w:rPr>
      </w:pPr>
      <w:r w:rsidRPr="009553DE">
        <w:rPr>
          <w:rFonts w:ascii="VIA Type Office" w:hAnsi="VIA Type Office"/>
          <w:sz w:val="17"/>
          <w:szCs w:val="17"/>
        </w:rPr>
        <w:t>Mentoruddannelse, professionel udvikling, vejledning</w:t>
      </w:r>
    </w:p>
    <w:p w14:paraId="513D45B2" w14:textId="77777777" w:rsidR="000D033C" w:rsidRPr="000D033C" w:rsidRDefault="000D033C" w:rsidP="00AE3D5B">
      <w:pPr>
        <w:rPr>
          <w:rStyle w:val="Typografi1Tegn"/>
          <w:rFonts w:ascii="VIA Type Office Black" w:hAnsi="VIA Type Office Black"/>
          <w:b/>
          <w:color w:val="196455" w:themeColor="accent6" w:themeShade="80"/>
          <w:lang w:val="da-DK"/>
        </w:rPr>
      </w:pPr>
    </w:p>
    <w:p w14:paraId="36A7A24B" w14:textId="77777777" w:rsidR="000D033C" w:rsidRPr="000D033C" w:rsidRDefault="000D033C" w:rsidP="000D033C">
      <w:pPr>
        <w:rPr>
          <w:rStyle w:val="Typografi1Tegn"/>
          <w:rFonts w:ascii="VIA Type Office Black" w:hAnsi="VIA Type Office Black"/>
          <w:color w:val="196455" w:themeColor="accent6" w:themeShade="80"/>
          <w:lang w:val="da-DK"/>
        </w:rPr>
      </w:pPr>
    </w:p>
    <w:p w14:paraId="5809EEE9" w14:textId="77777777" w:rsidR="000D033C" w:rsidRPr="000D033C" w:rsidRDefault="000D033C" w:rsidP="000D033C">
      <w:pPr>
        <w:rPr>
          <w:rStyle w:val="Typografi1Tegn"/>
          <w:rFonts w:ascii="VIA Type Office Black" w:hAnsi="VIA Type Office Black"/>
          <w:color w:val="196455" w:themeColor="accent6" w:themeShade="80"/>
          <w:lang w:val="da-DK"/>
        </w:rPr>
      </w:pPr>
    </w:p>
    <w:p w14:paraId="101F4E6B" w14:textId="77777777" w:rsidR="000D033C" w:rsidRPr="000D033C" w:rsidRDefault="000D033C" w:rsidP="000D033C">
      <w:pPr>
        <w:spacing w:line="240" w:lineRule="auto"/>
        <w:rPr>
          <w:rStyle w:val="Overskrift1Tegn"/>
          <w:color w:val="FF7369" w:themeColor="accent3"/>
          <w:lang w:val="da-DK"/>
        </w:rPr>
        <w:sectPr w:rsidR="000D033C" w:rsidRPr="000D033C">
          <w:type w:val="continuous"/>
          <w:pgSz w:w="11906" w:h="16838"/>
          <w:pgMar w:top="1134" w:right="1134" w:bottom="1701" w:left="1134" w:header="567" w:footer="584" w:gutter="0"/>
          <w:cols w:num="2" w:space="708"/>
        </w:sectPr>
      </w:pPr>
    </w:p>
    <w:p w14:paraId="1C101652" w14:textId="77777777" w:rsidR="000D033C" w:rsidRPr="000D033C" w:rsidRDefault="000D033C" w:rsidP="000D033C">
      <w:pPr>
        <w:rPr>
          <w:rStyle w:val="Overskrift1Tegn"/>
          <w:b/>
          <w:bCs/>
          <w:color w:val="FF9164" w:themeColor="accent2"/>
          <w:lang w:val="da-DK"/>
        </w:rPr>
      </w:pPr>
    </w:p>
    <w:p w14:paraId="1ACB033E" w14:textId="77777777" w:rsidR="00FF73D7" w:rsidRDefault="00FF73D7" w:rsidP="00F4221F">
      <w:pPr>
        <w:rPr>
          <w:rStyle w:val="Overskrift1Tegn"/>
          <w:color w:val="FF9164" w:themeColor="accent2"/>
          <w:lang w:val="da-DK"/>
        </w:rPr>
      </w:pPr>
    </w:p>
    <w:p w14:paraId="0FC887CB" w14:textId="77777777" w:rsidR="006837A8" w:rsidRDefault="006837A8" w:rsidP="00710504">
      <w:pPr>
        <w:pStyle w:val="Overskrift1"/>
        <w:rPr>
          <w:color w:val="FF9164" w:themeColor="accent2"/>
          <w:lang w:val="da-DK"/>
        </w:rPr>
      </w:pPr>
    </w:p>
    <w:p w14:paraId="7AFD4BB9" w14:textId="77777777" w:rsidR="00AE3D5B" w:rsidRPr="00AE3D5B" w:rsidRDefault="00AE3D5B" w:rsidP="00AE3D5B">
      <w:pPr>
        <w:pStyle w:val="Typografi1"/>
        <w:rPr>
          <w:rFonts w:ascii="VIA Type Black" w:hAnsi="VIA Type Black"/>
          <w:color w:val="FF9164" w:themeColor="accent2"/>
          <w:lang w:val="da-DK"/>
        </w:rPr>
      </w:pPr>
      <w:bookmarkStart w:id="45" w:name="SD_Statement"/>
      <w:bookmarkStart w:id="46" w:name="SD_Report"/>
      <w:bookmarkStart w:id="47" w:name="_Toc143602491"/>
      <w:bookmarkEnd w:id="45"/>
      <w:bookmarkEnd w:id="46"/>
      <w:r w:rsidRPr="00AE3D5B">
        <w:rPr>
          <w:rFonts w:ascii="VIA Type Black" w:hAnsi="VIA Type Black"/>
          <w:color w:val="FF9164" w:themeColor="accent2"/>
          <w:lang w:val="da-DK"/>
        </w:rPr>
        <w:lastRenderedPageBreak/>
        <w:t>Overgang fra uddannelse til profession</w:t>
      </w:r>
      <w:bookmarkEnd w:id="47"/>
    </w:p>
    <w:p w14:paraId="624EFFC0" w14:textId="77777777" w:rsidR="00AE3D5B" w:rsidRPr="00AE3D5B" w:rsidRDefault="00AE3D5B" w:rsidP="00AE3D5B">
      <w:pPr>
        <w:pStyle w:val="Typografi1"/>
        <w:rPr>
          <w:color w:val="FF9164" w:themeColor="accent2"/>
          <w:sz w:val="24"/>
          <w:szCs w:val="24"/>
          <w:lang w:val="da-DK"/>
        </w:rPr>
      </w:pPr>
      <w:bookmarkStart w:id="48" w:name="_Toc143496445"/>
      <w:bookmarkStart w:id="49" w:name="_Toc143602492"/>
      <w:r w:rsidRPr="00AE3D5B">
        <w:rPr>
          <w:color w:val="FF9164" w:themeColor="accent2"/>
          <w:sz w:val="24"/>
          <w:szCs w:val="24"/>
          <w:lang w:val="da-DK"/>
        </w:rPr>
        <w:t>Et vejlederperspektiv</w:t>
      </w:r>
      <w:bookmarkEnd w:id="48"/>
      <w:bookmarkEnd w:id="49"/>
    </w:p>
    <w:p w14:paraId="0BB65939" w14:textId="77777777" w:rsidR="00AE3D5B" w:rsidRPr="008B2847" w:rsidRDefault="000A1A23" w:rsidP="00AE3D5B">
      <w:pPr>
        <w:pStyle w:val="Typografi1"/>
        <w:rPr>
          <w:color w:val="196455" w:themeColor="accent6" w:themeShade="80"/>
          <w:sz w:val="24"/>
          <w:szCs w:val="24"/>
        </w:rPr>
        <w:sectPr w:rsidR="00AE3D5B" w:rsidRPr="008B2847" w:rsidSect="005402F7">
          <w:type w:val="continuous"/>
          <w:pgSz w:w="11906" w:h="16838" w:code="9"/>
          <w:pgMar w:top="1134" w:right="1134" w:bottom="1701" w:left="1134" w:header="567" w:footer="584" w:gutter="0"/>
          <w:cols w:space="708"/>
          <w:docGrid w:linePitch="360"/>
        </w:sectPr>
      </w:pPr>
      <w:bookmarkStart w:id="50" w:name="_Toc143496446"/>
      <w:bookmarkStart w:id="51" w:name="_Toc143602493"/>
      <w:r>
        <w:pict w14:anchorId="0A4636B4">
          <v:rect id="_x0000_i1110" style="width:0;height:1.5pt" o:hralign="center" o:hrstd="t" o:hr="t" fillcolor="#a0a0a0" stroked="f"/>
        </w:pict>
      </w:r>
      <w:bookmarkEnd w:id="50"/>
      <w:bookmarkEnd w:id="51"/>
    </w:p>
    <w:p w14:paraId="6D898578" w14:textId="77777777" w:rsidR="00AE3D5B" w:rsidRPr="009729C4" w:rsidRDefault="00AE3D5B" w:rsidP="00AE3D5B">
      <w:pPr>
        <w:rPr>
          <w:rFonts w:ascii="VIA Type Office" w:hAnsi="VIA Type Office"/>
          <w:b/>
          <w:sz w:val="17"/>
          <w:szCs w:val="17"/>
        </w:rPr>
      </w:pPr>
      <w:r w:rsidRPr="009729C4">
        <w:rPr>
          <w:rFonts w:ascii="VIA Type Office" w:hAnsi="VIA Type Office"/>
          <w:b/>
          <w:sz w:val="17"/>
          <w:szCs w:val="17"/>
        </w:rPr>
        <w:t>Forskningscenter</w:t>
      </w:r>
    </w:p>
    <w:p w14:paraId="4FD23B69" w14:textId="77777777" w:rsidR="00AE3D5B" w:rsidRPr="00267AE8" w:rsidRDefault="00AE3D5B" w:rsidP="00AE3D5B">
      <w:pPr>
        <w:rPr>
          <w:rFonts w:ascii="VIA Type Office" w:hAnsi="VIA Type Office"/>
          <w:sz w:val="17"/>
          <w:szCs w:val="17"/>
        </w:rPr>
      </w:pPr>
      <w:r w:rsidRPr="00267AE8">
        <w:rPr>
          <w:rFonts w:ascii="VIA Type Office" w:hAnsi="VIA Type Office"/>
          <w:sz w:val="17"/>
          <w:szCs w:val="17"/>
        </w:rPr>
        <w:t>Forskningscenter for pædagogik og dannelse</w:t>
      </w:r>
    </w:p>
    <w:p w14:paraId="4F3E1DDC" w14:textId="77777777" w:rsidR="00AE3D5B" w:rsidRPr="009729C4" w:rsidRDefault="000A1A23" w:rsidP="00AE3D5B">
      <w:pPr>
        <w:rPr>
          <w:rFonts w:ascii="VIA Type Office" w:hAnsi="VIA Type Office"/>
          <w:sz w:val="17"/>
          <w:szCs w:val="17"/>
        </w:rPr>
      </w:pPr>
      <w:r>
        <w:rPr>
          <w:rFonts w:ascii="VIA Type Office" w:hAnsi="VIA Type Office"/>
        </w:rPr>
        <w:pict w14:anchorId="42AD42A0">
          <v:rect id="_x0000_i1111" style="width:0;height:1.5pt" o:hralign="center" o:hrstd="t" o:hr="t" fillcolor="#a0a0a0" stroked="f"/>
        </w:pict>
      </w:r>
    </w:p>
    <w:p w14:paraId="1D0C5E49" w14:textId="77777777" w:rsidR="00AE3D5B" w:rsidRDefault="00AE3D5B" w:rsidP="00AE3D5B">
      <w:pPr>
        <w:rPr>
          <w:rFonts w:ascii="VIA Type Office" w:hAnsi="VIA Type Office"/>
          <w:b/>
          <w:sz w:val="17"/>
          <w:szCs w:val="17"/>
        </w:rPr>
      </w:pPr>
      <w:r>
        <w:rPr>
          <w:rFonts w:ascii="VIA Type Office" w:hAnsi="VIA Type Office"/>
          <w:b/>
          <w:sz w:val="17"/>
          <w:szCs w:val="17"/>
        </w:rPr>
        <w:t>Forskningsp</w:t>
      </w:r>
      <w:r w:rsidRPr="009729C4">
        <w:rPr>
          <w:rFonts w:ascii="VIA Type Office" w:hAnsi="VIA Type Office"/>
          <w:b/>
          <w:sz w:val="17"/>
          <w:szCs w:val="17"/>
        </w:rPr>
        <w:t>rogram</w:t>
      </w:r>
    </w:p>
    <w:p w14:paraId="7E89D66E" w14:textId="17FE199C" w:rsidR="00AE3D5B" w:rsidRPr="00267AE8" w:rsidRDefault="002D12ED" w:rsidP="00AE3D5B">
      <w:pPr>
        <w:rPr>
          <w:rFonts w:ascii="VIA Type Office" w:hAnsi="VIA Type Office"/>
          <w:sz w:val="17"/>
          <w:szCs w:val="17"/>
        </w:rPr>
      </w:pPr>
      <w:r>
        <w:rPr>
          <w:rFonts w:ascii="VIA Type Office" w:hAnsi="VIA Type Office"/>
          <w:sz w:val="17"/>
          <w:szCs w:val="17"/>
        </w:rPr>
        <w:t>Program for v</w:t>
      </w:r>
      <w:r w:rsidR="00AE3D5B" w:rsidRPr="00267AE8">
        <w:rPr>
          <w:rFonts w:ascii="VIA Type Office" w:hAnsi="VIA Type Office"/>
          <w:sz w:val="17"/>
          <w:szCs w:val="17"/>
        </w:rPr>
        <w:t>ejledning og mentorskab</w:t>
      </w:r>
    </w:p>
    <w:p w14:paraId="08F437D8" w14:textId="77777777" w:rsidR="00AE3D5B" w:rsidRDefault="000A1A23" w:rsidP="00AE3D5B">
      <w:pPr>
        <w:rPr>
          <w:rFonts w:ascii="VIA Type Office" w:hAnsi="VIA Type Office"/>
          <w:b/>
          <w:sz w:val="17"/>
          <w:szCs w:val="17"/>
        </w:rPr>
      </w:pPr>
      <w:r>
        <w:rPr>
          <w:rFonts w:ascii="VIA Type Office" w:hAnsi="VIA Type Office"/>
        </w:rPr>
        <w:pict w14:anchorId="0BE1C68D">
          <v:rect id="_x0000_i1112" style="width:0;height:1.5pt" o:hralign="center" o:hrstd="t" o:hr="t" fillcolor="#a0a0a0" stroked="f"/>
        </w:pict>
      </w:r>
    </w:p>
    <w:p w14:paraId="1C0F12F1" w14:textId="77777777" w:rsidR="00AE3D5B" w:rsidRDefault="00AE3D5B" w:rsidP="00AE3D5B">
      <w:pPr>
        <w:rPr>
          <w:rFonts w:ascii="VIA Type Office" w:hAnsi="VIA Type Office"/>
          <w:b/>
          <w:sz w:val="17"/>
          <w:szCs w:val="17"/>
        </w:rPr>
      </w:pPr>
      <w:r>
        <w:rPr>
          <w:rFonts w:ascii="VIA Type Office" w:hAnsi="VIA Type Office"/>
          <w:b/>
          <w:sz w:val="17"/>
          <w:szCs w:val="17"/>
        </w:rPr>
        <w:t>Projekttitel</w:t>
      </w:r>
    </w:p>
    <w:p w14:paraId="0956673E" w14:textId="77777777" w:rsidR="00AE3D5B" w:rsidRPr="00267AE8" w:rsidRDefault="00AE3D5B" w:rsidP="00AE3D5B">
      <w:pPr>
        <w:rPr>
          <w:rFonts w:ascii="VIA Type Office" w:hAnsi="VIA Type Office"/>
          <w:sz w:val="17"/>
          <w:szCs w:val="17"/>
        </w:rPr>
      </w:pPr>
      <w:r w:rsidRPr="00267AE8">
        <w:rPr>
          <w:rFonts w:ascii="VIA Type Office" w:hAnsi="VIA Type Office"/>
          <w:sz w:val="17"/>
          <w:szCs w:val="17"/>
        </w:rPr>
        <w:t>Overgang fra uddannelse til profession</w:t>
      </w:r>
    </w:p>
    <w:p w14:paraId="52C37822" w14:textId="77777777" w:rsidR="00AE3D5B" w:rsidRPr="009729C4" w:rsidRDefault="000A1A23" w:rsidP="00AE3D5B">
      <w:pPr>
        <w:rPr>
          <w:rFonts w:ascii="VIA Type Office" w:hAnsi="VIA Type Office"/>
          <w:sz w:val="17"/>
          <w:szCs w:val="17"/>
        </w:rPr>
      </w:pPr>
      <w:r>
        <w:rPr>
          <w:rFonts w:ascii="VIA Type Office" w:hAnsi="VIA Type Office"/>
        </w:rPr>
        <w:pict w14:anchorId="6F8ABB34">
          <v:rect id="_x0000_i1113" style="width:0;height:1.5pt" o:hralign="center" o:hrstd="t" o:hr="t" fillcolor="#a0a0a0" stroked="f"/>
        </w:pict>
      </w:r>
    </w:p>
    <w:p w14:paraId="2FE49C8D" w14:textId="77777777" w:rsidR="00AE3D5B" w:rsidRDefault="00AE3D5B" w:rsidP="00AE3D5B">
      <w:pPr>
        <w:rPr>
          <w:rFonts w:ascii="VIA Type Office" w:hAnsi="VIA Type Office"/>
          <w:b/>
          <w:sz w:val="17"/>
          <w:szCs w:val="17"/>
        </w:rPr>
      </w:pPr>
      <w:r w:rsidRPr="009729C4">
        <w:rPr>
          <w:rFonts w:ascii="VIA Type Office" w:hAnsi="VIA Type Office"/>
          <w:b/>
          <w:sz w:val="17"/>
          <w:szCs w:val="17"/>
        </w:rPr>
        <w:t>Projektperiode</w:t>
      </w:r>
    </w:p>
    <w:p w14:paraId="70568BC9" w14:textId="6854DA2B" w:rsidR="00AE3D5B" w:rsidRPr="00A97CDA" w:rsidRDefault="00AE3D5B" w:rsidP="00AE3D5B">
      <w:pPr>
        <w:rPr>
          <w:rFonts w:ascii="VIA Type Office" w:hAnsi="VIA Type Office"/>
          <w:sz w:val="17"/>
          <w:szCs w:val="17"/>
        </w:rPr>
      </w:pPr>
      <w:r w:rsidRPr="00A97CDA">
        <w:rPr>
          <w:rFonts w:ascii="VIA Type Office" w:hAnsi="VIA Type Office"/>
          <w:sz w:val="17"/>
          <w:szCs w:val="17"/>
        </w:rPr>
        <w:t>Fra januar 2025</w:t>
      </w:r>
      <w:r>
        <w:rPr>
          <w:rFonts w:ascii="VIA Type Office" w:hAnsi="VIA Type Office"/>
          <w:sz w:val="17"/>
          <w:szCs w:val="17"/>
        </w:rPr>
        <w:t xml:space="preserve"> -</w:t>
      </w:r>
    </w:p>
    <w:p w14:paraId="433D918F" w14:textId="77777777" w:rsidR="00AE3D5B" w:rsidRPr="009729C4" w:rsidRDefault="000A1A23" w:rsidP="00AE3D5B">
      <w:pPr>
        <w:rPr>
          <w:rFonts w:ascii="VIA Type Office" w:hAnsi="VIA Type Office"/>
          <w:sz w:val="17"/>
          <w:szCs w:val="17"/>
        </w:rPr>
      </w:pPr>
      <w:r>
        <w:rPr>
          <w:rFonts w:ascii="VIA Type Office" w:hAnsi="VIA Type Office"/>
        </w:rPr>
        <w:pict w14:anchorId="383CABA2">
          <v:rect id="_x0000_i1114" style="width:0;height:1.5pt" o:hralign="center" o:hrstd="t" o:hr="t" fillcolor="#a0a0a0" stroked="f"/>
        </w:pict>
      </w:r>
    </w:p>
    <w:p w14:paraId="2C05F863" w14:textId="77777777" w:rsidR="00AE3D5B" w:rsidRPr="009729C4" w:rsidRDefault="00AE3D5B" w:rsidP="00AE3D5B">
      <w:pPr>
        <w:rPr>
          <w:rFonts w:ascii="VIA Type Office" w:hAnsi="VIA Type Office"/>
          <w:b/>
          <w:sz w:val="17"/>
          <w:szCs w:val="17"/>
        </w:rPr>
      </w:pPr>
      <w:r w:rsidRPr="009729C4">
        <w:rPr>
          <w:rFonts w:ascii="VIA Type Office" w:hAnsi="VIA Type Office"/>
          <w:b/>
          <w:sz w:val="17"/>
          <w:szCs w:val="17"/>
        </w:rPr>
        <w:t>Baggrund</w:t>
      </w:r>
    </w:p>
    <w:p w14:paraId="7C16B4D8" w14:textId="77777777" w:rsidR="00AE3D5B" w:rsidRPr="004C2B7F" w:rsidRDefault="00AE3D5B" w:rsidP="00AE3D5B">
      <w:r w:rsidRPr="00AE3D5B">
        <w:rPr>
          <w:rFonts w:ascii="VIA Type Office" w:hAnsi="VIA Type Office"/>
          <w:sz w:val="17"/>
          <w:szCs w:val="17"/>
        </w:rPr>
        <w:t xml:space="preserve">Mange nyuddannede sygeplejersker oplever udfordringer ved overgangen fra uddannelse til profession. I en spørgeskemaundersøgelse foretaget af dansk sygeplejeråd blandt 6360 nyuddannede sygeplejersker fremgår det, at 80% af de adspurgte oplever et stort arbejdspres samt, at dette er et problem for deres nuværende arbejde. Desuden har 7% været sygemeldt pga. fysiske faktorer i arbejdsmiljøet samt 14% pga. psykiske faktorer. Der har været fokus på denne problemstilling i både dansk og international forskning. Det fremhæves, at overgangen til profession kan virke overvældende for de nyuddannede sygeplejersker pga. travlhed og tempokrav i sundhedsvæsenet samt pga. det professionelle ansvar, der følger med. Dette medfører, at de nyuddannede sygeplejersker bliver i tvivl om, hvorvidt deres kompetencer er tilstrækkelige til at matche sundhedsvæsenets krav. Det fremhæves ligeledes, at de nyuddannede sygeplejersker føler sig frustrerede pga. manglende støtte under overgangen. I en artikel fra Sygeplejersken pointeres det, at overgangen fra uddannelse til arbejdsliv kan opleves som et kulturchok, og at nyuddannede sygeplejersker har været gode til at studere sygepleje, men har vanskeligt ved at finde sig til rette i rollen som sygeplejerske. Som studerende har der været mulighed for at sige fra over for opgaver, som de ikke har følt sig kompetente til at varetage. Desuden har de som studerende aldrig haft det fulde ansvar for patienter og arbejdsopgaver. De nyuddannede sygeplejersker </w:t>
      </w:r>
      <w:r w:rsidRPr="00AE3D5B">
        <w:rPr>
          <w:rFonts w:ascii="VIA Type Office" w:hAnsi="VIA Type Office"/>
          <w:sz w:val="17"/>
          <w:szCs w:val="17"/>
        </w:rPr>
        <w:t>oplever derfor, at de ikke kan det, der forventes af dem, samt at der ikke er tilstrækkelig hjælp at hente. Ifølge artiklen resulterer dette i mistrivsel, sygemeldinger og korte ansættelser, samt at de søger væk fra faget. Dette gør problemstillingen aktuel i et samfundsmæssigt perspektiv, da der på grund af den demografiske udvikling er fokus på at fastholde og rekruttere sygeplejersker. Regeringen, KL og danske regioner har peget på en række anbefalinger, hvori der netop er fokus på bedre overgang mellem uddannelse og praktik, styrke kvalitet af praktikforløb samt skabe en god start og fastholdelse i faget.</w:t>
      </w:r>
    </w:p>
    <w:p w14:paraId="0E24BC3B" w14:textId="77777777" w:rsidR="00AE3D5B" w:rsidRDefault="000A1A23" w:rsidP="00AE3D5B">
      <w:pPr>
        <w:rPr>
          <w:rFonts w:ascii="VIA Type Office" w:hAnsi="VIA Type Office"/>
          <w:b/>
          <w:sz w:val="17"/>
          <w:szCs w:val="17"/>
        </w:rPr>
      </w:pPr>
      <w:r>
        <w:rPr>
          <w:rFonts w:ascii="VIA Type Office" w:hAnsi="VIA Type Office"/>
        </w:rPr>
        <w:pict w14:anchorId="0A913581">
          <v:rect id="_x0000_i1115" style="width:0;height:1.5pt" o:hrstd="t" o:hr="t" fillcolor="#a0a0a0" stroked="f"/>
        </w:pict>
      </w:r>
    </w:p>
    <w:p w14:paraId="3255DD5B" w14:textId="77777777" w:rsidR="00AE3D5B" w:rsidRPr="009729C4" w:rsidRDefault="00AE3D5B" w:rsidP="00AE3D5B">
      <w:pPr>
        <w:rPr>
          <w:rFonts w:ascii="VIA Type Office" w:hAnsi="VIA Type Office"/>
          <w:b/>
          <w:sz w:val="17"/>
          <w:szCs w:val="17"/>
        </w:rPr>
      </w:pPr>
      <w:r w:rsidRPr="009729C4">
        <w:rPr>
          <w:rFonts w:ascii="VIA Type Office" w:hAnsi="VIA Type Office"/>
          <w:b/>
          <w:sz w:val="17"/>
          <w:szCs w:val="17"/>
        </w:rPr>
        <w:t>Forskningsspørgsmål</w:t>
      </w:r>
    </w:p>
    <w:p w14:paraId="2319AF32" w14:textId="77777777" w:rsidR="00AE3D5B" w:rsidRPr="00AE3D5B" w:rsidRDefault="00AE3D5B" w:rsidP="00AE3D5B">
      <w:pPr>
        <w:rPr>
          <w:rFonts w:ascii="VIA Type Office" w:hAnsi="VIA Type Office"/>
          <w:sz w:val="17"/>
          <w:szCs w:val="17"/>
        </w:rPr>
      </w:pPr>
      <w:r w:rsidRPr="00AE3D5B">
        <w:rPr>
          <w:rFonts w:ascii="VIA Type Office" w:hAnsi="VIA Type Office"/>
          <w:sz w:val="17"/>
          <w:szCs w:val="17"/>
        </w:rPr>
        <w:t xml:space="preserve">Hvorledes oplever vejledere i praksis, de kan kvalificere deres vejledning med henblik på at styrke overgangen fra uddannelse til profession? </w:t>
      </w:r>
    </w:p>
    <w:p w14:paraId="2B62E16A" w14:textId="77777777" w:rsidR="00AE3D5B" w:rsidRDefault="000A1A23" w:rsidP="00AE3D5B">
      <w:pPr>
        <w:rPr>
          <w:rFonts w:ascii="VIA Type Office" w:hAnsi="VIA Type Office"/>
          <w:b/>
          <w:sz w:val="17"/>
          <w:szCs w:val="17"/>
        </w:rPr>
      </w:pPr>
      <w:r>
        <w:rPr>
          <w:rFonts w:ascii="VIA Type Office" w:hAnsi="VIA Type Office"/>
        </w:rPr>
        <w:pict w14:anchorId="7FBE4C8F">
          <v:rect id="_x0000_i1116" style="width:0;height:1.5pt" o:hrstd="t" o:hr="t" fillcolor="#a0a0a0" stroked="f"/>
        </w:pict>
      </w:r>
    </w:p>
    <w:p w14:paraId="0B6E6798" w14:textId="77777777" w:rsidR="00AE3D5B" w:rsidRDefault="00AE3D5B" w:rsidP="00AE3D5B">
      <w:pPr>
        <w:rPr>
          <w:rFonts w:ascii="VIA Type Office" w:hAnsi="VIA Type Office"/>
          <w:b/>
          <w:sz w:val="17"/>
          <w:szCs w:val="17"/>
        </w:rPr>
      </w:pPr>
      <w:r>
        <w:rPr>
          <w:rFonts w:ascii="VIA Type Office" w:hAnsi="VIA Type Office"/>
          <w:b/>
          <w:sz w:val="17"/>
          <w:szCs w:val="17"/>
        </w:rPr>
        <w:t>Genstandsfelt</w:t>
      </w:r>
    </w:p>
    <w:p w14:paraId="2588DBA8" w14:textId="77777777" w:rsidR="00AE3D5B" w:rsidRPr="00A97CDA" w:rsidRDefault="00AE3D5B" w:rsidP="00AE3D5B">
      <w:pPr>
        <w:rPr>
          <w:rFonts w:ascii="VIA Type Office" w:hAnsi="VIA Type Office"/>
          <w:sz w:val="17"/>
          <w:szCs w:val="17"/>
        </w:rPr>
      </w:pPr>
      <w:r w:rsidRPr="00A97CDA">
        <w:rPr>
          <w:rFonts w:ascii="VIA Type Office" w:hAnsi="VIA Type Office"/>
          <w:sz w:val="17"/>
          <w:szCs w:val="17"/>
        </w:rPr>
        <w:t xml:space="preserve">Undersøgelsen er kvalitativ og sigter mod at give et klinisk perspektiv på problemstillingen ved at interviewe </w:t>
      </w:r>
    </w:p>
    <w:p w14:paraId="00D7E249" w14:textId="7639A60D" w:rsidR="00AE3D5B" w:rsidRDefault="00AE3D5B" w:rsidP="00AE3D5B">
      <w:pPr>
        <w:rPr>
          <w:rFonts w:ascii="VIA Type Office" w:hAnsi="VIA Type Office"/>
          <w:sz w:val="17"/>
          <w:szCs w:val="17"/>
        </w:rPr>
      </w:pPr>
      <w:r w:rsidRPr="00A97CDA">
        <w:rPr>
          <w:rFonts w:ascii="VIA Type Office" w:hAnsi="VIA Type Office"/>
          <w:sz w:val="17"/>
          <w:szCs w:val="17"/>
        </w:rPr>
        <w:t>vejledere og introansvarlige, der arbejder i praksis med at uddanne og introducere sygeplejerskestuderende samt nyuddannede sygeplejersker</w:t>
      </w:r>
    </w:p>
    <w:p w14:paraId="7510CCE7" w14:textId="77777777" w:rsidR="00AE3D5B" w:rsidRDefault="000A1A23" w:rsidP="00AE3D5B">
      <w:pPr>
        <w:rPr>
          <w:rFonts w:ascii="VIA Type Office" w:hAnsi="VIA Type Office"/>
          <w:sz w:val="17"/>
          <w:szCs w:val="17"/>
        </w:rPr>
      </w:pPr>
      <w:r>
        <w:rPr>
          <w:rFonts w:ascii="VIA Type Office" w:hAnsi="VIA Type Office"/>
        </w:rPr>
        <w:pict w14:anchorId="428BFAB7">
          <v:rect id="_x0000_i1117" style="width:0;height:1.5pt" o:hrstd="t" o:hr="t" fillcolor="#a0a0a0" stroked="f"/>
        </w:pict>
      </w:r>
    </w:p>
    <w:p w14:paraId="2091B793" w14:textId="77777777" w:rsidR="00AE3D5B" w:rsidRPr="00A443D7" w:rsidRDefault="00AE3D5B" w:rsidP="00AE3D5B">
      <w:pPr>
        <w:rPr>
          <w:rFonts w:ascii="VIA Type Office" w:hAnsi="VIA Type Office"/>
          <w:b/>
          <w:sz w:val="17"/>
          <w:szCs w:val="17"/>
        </w:rPr>
      </w:pPr>
      <w:r w:rsidRPr="00A443D7">
        <w:rPr>
          <w:rFonts w:ascii="VIA Type Office" w:hAnsi="VIA Type Office"/>
          <w:b/>
          <w:sz w:val="17"/>
          <w:szCs w:val="17"/>
        </w:rPr>
        <w:t>Samarbejdspartnere</w:t>
      </w:r>
    </w:p>
    <w:p w14:paraId="113C58F3" w14:textId="09FC6E88" w:rsidR="00AE3D5B" w:rsidRPr="00891BB9" w:rsidRDefault="00AE3D5B" w:rsidP="00AE3D5B">
      <w:pPr>
        <w:rPr>
          <w:rStyle w:val="Hyperlink"/>
          <w:rFonts w:ascii="VIA Type Office" w:hAnsi="VIA Type Office"/>
          <w:sz w:val="17"/>
          <w:szCs w:val="17"/>
        </w:rPr>
      </w:pPr>
      <w:r w:rsidRPr="00AE3D5B">
        <w:rPr>
          <w:rFonts w:ascii="VIA Type Office" w:hAnsi="VIA Type Office"/>
          <w:sz w:val="17"/>
          <w:szCs w:val="17"/>
        </w:rPr>
        <w:t xml:space="preserve">Cathrine Sand, </w:t>
      </w:r>
      <w:hyperlink r:id="rId39" w:history="1">
        <w:r w:rsidRPr="00AE3D5B">
          <w:rPr>
            <w:rStyle w:val="Hyperlink"/>
            <w:rFonts w:ascii="VIA Type Office" w:hAnsi="VIA Type Office"/>
            <w:sz w:val="17"/>
            <w:szCs w:val="17"/>
          </w:rPr>
          <w:t>cnie@via.dk</w:t>
        </w:r>
      </w:hyperlink>
    </w:p>
    <w:p w14:paraId="3429142D" w14:textId="77777777" w:rsidR="00AE3D5B" w:rsidRPr="00AE3D5B" w:rsidRDefault="00AE3D5B" w:rsidP="00AE3D5B">
      <w:pPr>
        <w:rPr>
          <w:rFonts w:ascii="VIA Type Office" w:hAnsi="VIA Type Office"/>
          <w:sz w:val="17"/>
          <w:szCs w:val="17"/>
        </w:rPr>
      </w:pPr>
    </w:p>
    <w:p w14:paraId="532D0DE3" w14:textId="77777777" w:rsidR="00AE3D5B" w:rsidRPr="00A97CDA" w:rsidRDefault="00AE3D5B" w:rsidP="00AE3D5B">
      <w:pPr>
        <w:rPr>
          <w:rFonts w:ascii="VIA Type Office" w:hAnsi="VIA Type Office"/>
          <w:lang w:val="en-US"/>
        </w:rPr>
      </w:pPr>
      <w:r w:rsidRPr="00A97CDA">
        <w:rPr>
          <w:rFonts w:ascii="VIA Type Office" w:hAnsi="VIA Type Office"/>
          <w:sz w:val="17"/>
          <w:szCs w:val="17"/>
          <w:lang w:val="en-US"/>
        </w:rPr>
        <w:t xml:space="preserve">Lisbeth Lunde, </w:t>
      </w:r>
      <w:hyperlink r:id="rId40" w:history="1">
        <w:r w:rsidRPr="00A97CDA">
          <w:rPr>
            <w:rStyle w:val="Hyperlink"/>
            <w:rFonts w:ascii="VIA Type Office" w:hAnsi="VIA Type Office"/>
            <w:sz w:val="17"/>
            <w:szCs w:val="17"/>
            <w:lang w:val="en-US"/>
          </w:rPr>
          <w:t>lluf@via.dk</w:t>
        </w:r>
      </w:hyperlink>
      <w:r w:rsidRPr="00A97CDA">
        <w:rPr>
          <w:rFonts w:ascii="VIA Type Office" w:hAnsi="VIA Type Office"/>
          <w:sz w:val="17"/>
          <w:szCs w:val="17"/>
          <w:lang w:val="en-US"/>
        </w:rPr>
        <w:t xml:space="preserve"> </w:t>
      </w:r>
    </w:p>
    <w:p w14:paraId="027A8C5E" w14:textId="77777777" w:rsidR="00AE3D5B" w:rsidRPr="009729C4" w:rsidRDefault="000A1A23" w:rsidP="00AE3D5B">
      <w:pPr>
        <w:rPr>
          <w:rFonts w:ascii="VIA Type Office" w:hAnsi="VIA Type Office"/>
          <w:sz w:val="17"/>
          <w:szCs w:val="17"/>
        </w:rPr>
      </w:pPr>
      <w:r>
        <w:rPr>
          <w:rFonts w:ascii="VIA Type Office" w:hAnsi="VIA Type Office"/>
        </w:rPr>
        <w:pict w14:anchorId="0F1E268F">
          <v:rect id="_x0000_i1118" style="width:0;height:1.5pt" o:hrstd="t" o:hr="t" fillcolor="#a0a0a0" stroked="f"/>
        </w:pict>
      </w:r>
    </w:p>
    <w:p w14:paraId="3267AFE4" w14:textId="77777777" w:rsidR="00AE3D5B" w:rsidRPr="009729C4" w:rsidRDefault="00AE3D5B" w:rsidP="00AE3D5B">
      <w:pPr>
        <w:rPr>
          <w:rFonts w:ascii="VIA Type Office" w:hAnsi="VIA Type Office"/>
          <w:b/>
          <w:sz w:val="17"/>
          <w:szCs w:val="17"/>
        </w:rPr>
      </w:pPr>
      <w:r w:rsidRPr="009729C4">
        <w:rPr>
          <w:rFonts w:ascii="VIA Type Office" w:hAnsi="VIA Type Office"/>
          <w:b/>
          <w:sz w:val="17"/>
          <w:szCs w:val="17"/>
        </w:rPr>
        <w:t>Kontakt</w:t>
      </w:r>
    </w:p>
    <w:p w14:paraId="4ED38B15" w14:textId="1DE77A51" w:rsidR="00AE3D5B" w:rsidRDefault="00AE3D5B" w:rsidP="00AE3D5B">
      <w:pPr>
        <w:rPr>
          <w:rFonts w:ascii="VIA Type Office" w:hAnsi="VIA Type Office"/>
          <w:sz w:val="17"/>
          <w:szCs w:val="17"/>
        </w:rPr>
      </w:pPr>
      <w:r>
        <w:rPr>
          <w:rFonts w:ascii="VIA Type Office" w:hAnsi="VIA Type Office"/>
          <w:sz w:val="17"/>
          <w:szCs w:val="17"/>
        </w:rPr>
        <w:t>Marie Juhl</w:t>
      </w:r>
    </w:p>
    <w:p w14:paraId="248B7986" w14:textId="2BFC42BE" w:rsidR="00AE3D5B" w:rsidRDefault="00AE3D5B" w:rsidP="00AE3D5B">
      <w:pPr>
        <w:rPr>
          <w:rFonts w:ascii="VIA Type Office" w:hAnsi="VIA Type Office"/>
          <w:sz w:val="17"/>
          <w:szCs w:val="17"/>
        </w:rPr>
      </w:pPr>
      <w:r>
        <w:rPr>
          <w:rFonts w:ascii="VIA Type Office" w:hAnsi="VIA Type Office"/>
          <w:sz w:val="17"/>
          <w:szCs w:val="17"/>
        </w:rPr>
        <w:t>Sygeplejerske, Cand. Cur</w:t>
      </w:r>
    </w:p>
    <w:p w14:paraId="6692EA45" w14:textId="3941656A" w:rsidR="00AE3D5B" w:rsidRPr="00AE3D5B" w:rsidRDefault="00891BB9" w:rsidP="00AE3D5B">
      <w:pPr>
        <w:rPr>
          <w:sz w:val="18"/>
          <w:szCs w:val="18"/>
        </w:rPr>
      </w:pPr>
      <w:r w:rsidRPr="00891BB9">
        <w:sym w:font="Webdings" w:char="F09B"/>
      </w:r>
      <w:r w:rsidR="00AE3D5B">
        <w:t xml:space="preserve"> </w:t>
      </w:r>
      <w:hyperlink r:id="rId41" w:history="1">
        <w:r w:rsidR="00AE3D5B" w:rsidRPr="002F7178">
          <w:rPr>
            <w:rStyle w:val="Hyperlink"/>
            <w:rFonts w:ascii="VIA Type Office" w:hAnsi="VIA Type Office"/>
            <w:sz w:val="17"/>
            <w:szCs w:val="17"/>
          </w:rPr>
          <w:t xml:space="preserve">mkju@via.dk </w:t>
        </w:r>
      </w:hyperlink>
      <w:r w:rsidR="00AE3D5B" w:rsidRPr="004C2B7F">
        <w:rPr>
          <w:sz w:val="18"/>
          <w:szCs w:val="18"/>
        </w:rPr>
        <w:t xml:space="preserve"> </w:t>
      </w:r>
    </w:p>
    <w:p w14:paraId="2D3257C6" w14:textId="77777777" w:rsidR="00AE3D5B" w:rsidRPr="00222CDD" w:rsidRDefault="000A1A23" w:rsidP="00AE3D5B">
      <w:pPr>
        <w:rPr>
          <w:rFonts w:ascii="VIA Type Office" w:hAnsi="VIA Type Office"/>
        </w:rPr>
      </w:pPr>
      <w:r>
        <w:rPr>
          <w:rFonts w:ascii="VIA Type Office" w:hAnsi="VIA Type Office"/>
        </w:rPr>
        <w:pict w14:anchorId="03DAC67D">
          <v:rect id="_x0000_i1119" style="width:0;height:1.5pt" o:hrstd="t" o:hr="t" fillcolor="#a0a0a0" stroked="f"/>
        </w:pict>
      </w:r>
    </w:p>
    <w:p w14:paraId="7F5E0052" w14:textId="77777777" w:rsidR="00AE3D5B" w:rsidRDefault="00AE3D5B" w:rsidP="00AE3D5B">
      <w:pPr>
        <w:rPr>
          <w:rFonts w:ascii="VIA Type Office" w:hAnsi="VIA Type Office"/>
          <w:b/>
          <w:sz w:val="17"/>
          <w:szCs w:val="17"/>
        </w:rPr>
      </w:pPr>
      <w:r w:rsidRPr="009729C4">
        <w:rPr>
          <w:rFonts w:ascii="VIA Type Office" w:hAnsi="VIA Type Office"/>
          <w:b/>
          <w:sz w:val="17"/>
          <w:szCs w:val="17"/>
        </w:rPr>
        <w:t>Nøgleord</w:t>
      </w:r>
    </w:p>
    <w:p w14:paraId="543F4F3C" w14:textId="77777777" w:rsidR="00AE3D5B" w:rsidRPr="00A97CDA" w:rsidRDefault="00AE3D5B" w:rsidP="00AE3D5B">
      <w:pPr>
        <w:rPr>
          <w:rFonts w:ascii="VIA Type Office" w:hAnsi="VIA Type Office"/>
          <w:sz w:val="17"/>
          <w:szCs w:val="17"/>
        </w:rPr>
      </w:pPr>
      <w:r w:rsidRPr="00A97CDA">
        <w:rPr>
          <w:rFonts w:ascii="VIA Type Office" w:hAnsi="VIA Type Office"/>
          <w:sz w:val="17"/>
          <w:szCs w:val="17"/>
        </w:rPr>
        <w:t>Overgang,</w:t>
      </w:r>
      <w:r>
        <w:rPr>
          <w:rFonts w:ascii="VIA Type Office" w:hAnsi="VIA Type Office"/>
          <w:sz w:val="17"/>
          <w:szCs w:val="17"/>
        </w:rPr>
        <w:t xml:space="preserve"> transition,</w:t>
      </w:r>
      <w:r w:rsidRPr="00A97CDA">
        <w:rPr>
          <w:rFonts w:ascii="VIA Type Office" w:hAnsi="VIA Type Office"/>
          <w:sz w:val="17"/>
          <w:szCs w:val="17"/>
        </w:rPr>
        <w:t xml:space="preserve"> sygeplejerskestuderende, nyuddannede sygeplejersker, vejledere og introansvarlige sygeplejersker</w:t>
      </w:r>
      <w:r>
        <w:rPr>
          <w:rFonts w:ascii="VIA Type Office" w:hAnsi="VIA Type Office"/>
          <w:sz w:val="17"/>
          <w:szCs w:val="17"/>
        </w:rPr>
        <w:t>, vejledning og mentorskab</w:t>
      </w:r>
    </w:p>
    <w:p w14:paraId="1BCF9DF8" w14:textId="77777777" w:rsidR="00AE3D5B" w:rsidRPr="00AE3D5B" w:rsidRDefault="00AE3D5B" w:rsidP="00AE3D5B">
      <w:pPr>
        <w:rPr>
          <w:rStyle w:val="Typografi1Tegn"/>
          <w:rFonts w:ascii="VIA Type Office Black" w:hAnsi="VIA Type Office Black"/>
          <w:color w:val="196455" w:themeColor="accent6" w:themeShade="80"/>
          <w:lang w:val="da-DK"/>
        </w:rPr>
      </w:pPr>
    </w:p>
    <w:p w14:paraId="06EBFF86" w14:textId="77777777" w:rsidR="00AE3D5B" w:rsidRPr="00AE3D5B" w:rsidRDefault="00AE3D5B" w:rsidP="00AE3D5B">
      <w:pPr>
        <w:rPr>
          <w:rStyle w:val="Typografi1Tegn"/>
          <w:rFonts w:ascii="VIA Type Office Black" w:hAnsi="VIA Type Office Black"/>
          <w:color w:val="196455" w:themeColor="accent6" w:themeShade="80"/>
          <w:sz w:val="24"/>
          <w:szCs w:val="24"/>
          <w:lang w:val="da-DK"/>
        </w:rPr>
        <w:sectPr w:rsidR="00AE3D5B" w:rsidRPr="00AE3D5B" w:rsidSect="00715832">
          <w:type w:val="continuous"/>
          <w:pgSz w:w="11906" w:h="16838" w:code="9"/>
          <w:pgMar w:top="1134" w:right="1134" w:bottom="1701" w:left="1134" w:header="567" w:footer="584" w:gutter="0"/>
          <w:cols w:num="2" w:space="708"/>
          <w:docGrid w:linePitch="360"/>
        </w:sectPr>
      </w:pPr>
    </w:p>
    <w:p w14:paraId="26B675A6" w14:textId="77777777" w:rsidR="00AE3D5B" w:rsidRPr="00AE3D5B" w:rsidRDefault="00AE3D5B" w:rsidP="00AE3D5B">
      <w:pPr>
        <w:rPr>
          <w:rStyle w:val="Typografi1Tegn"/>
          <w:rFonts w:ascii="VIA Type Office Black" w:hAnsi="VIA Type Office Black"/>
          <w:color w:val="196455" w:themeColor="accent6" w:themeShade="80"/>
          <w:lang w:val="da-DK"/>
        </w:rPr>
      </w:pPr>
    </w:p>
    <w:p w14:paraId="40CC1D19" w14:textId="77777777" w:rsidR="00AE3D5B" w:rsidRPr="00AE3D5B" w:rsidRDefault="00AE3D5B" w:rsidP="00AE3D5B">
      <w:pPr>
        <w:rPr>
          <w:rStyle w:val="Typografi1Tegn"/>
          <w:rFonts w:ascii="VIA Type Office Black" w:hAnsi="VIA Type Office Black"/>
          <w:color w:val="196455" w:themeColor="accent6" w:themeShade="80"/>
          <w:lang w:val="da-DK"/>
        </w:rPr>
      </w:pPr>
    </w:p>
    <w:p w14:paraId="71851FF8" w14:textId="77777777" w:rsidR="00AE3D5B" w:rsidRPr="00AE3D5B" w:rsidRDefault="00AE3D5B" w:rsidP="00AE3D5B">
      <w:pPr>
        <w:rPr>
          <w:rStyle w:val="Typografi1Tegn"/>
          <w:rFonts w:ascii="VIA Type Office Black" w:hAnsi="VIA Type Office Black"/>
          <w:color w:val="196455" w:themeColor="accent6" w:themeShade="80"/>
          <w:lang w:val="da-DK"/>
        </w:rPr>
      </w:pPr>
    </w:p>
    <w:p w14:paraId="7954AA03" w14:textId="77777777" w:rsidR="00AE3D5B" w:rsidRDefault="00AE3D5B">
      <w:pPr>
        <w:rPr>
          <w:rFonts w:ascii="VIA Type Black" w:hAnsi="VIA Type Black"/>
          <w:color w:val="FF9164" w:themeColor="accent2"/>
          <w:sz w:val="44"/>
        </w:rPr>
      </w:pPr>
      <w:r>
        <w:rPr>
          <w:rFonts w:ascii="VIA Type Black" w:hAnsi="VIA Type Black"/>
          <w:color w:val="FF9164" w:themeColor="accent2"/>
        </w:rPr>
        <w:br w:type="page"/>
      </w:r>
    </w:p>
    <w:p w14:paraId="39B69F0E" w14:textId="1B286FC5" w:rsidR="000D033C" w:rsidRPr="00F4221F" w:rsidRDefault="000D033C" w:rsidP="000D033C">
      <w:pPr>
        <w:pStyle w:val="Typografi1"/>
        <w:rPr>
          <w:rFonts w:ascii="VIA Type Black" w:hAnsi="VIA Type Black"/>
          <w:color w:val="FF9164" w:themeColor="accent2"/>
          <w:lang w:val="da-DK"/>
        </w:rPr>
      </w:pPr>
      <w:bookmarkStart w:id="52" w:name="_Toc143602494"/>
      <w:r w:rsidRPr="00710504">
        <w:rPr>
          <w:rFonts w:ascii="VIA Type Black" w:hAnsi="VIA Type Black"/>
          <w:color w:val="FF9164" w:themeColor="accent2"/>
          <w:lang w:val="da-DK"/>
        </w:rPr>
        <w:lastRenderedPageBreak/>
        <w:t>Praktikskolen som uddannelsessted</w:t>
      </w:r>
      <w:bookmarkEnd w:id="52"/>
    </w:p>
    <w:p w14:paraId="2E00A60B" w14:textId="54EC57CD" w:rsidR="000D033C" w:rsidRDefault="000A1A23" w:rsidP="000D033C">
      <w:pPr>
        <w:spacing w:line="240" w:lineRule="auto"/>
        <w:rPr>
          <w:rFonts w:ascii="VIA Type Office" w:eastAsiaTheme="majorEastAsia" w:hAnsi="VIA Type Office"/>
          <w:b/>
          <w:bCs/>
          <w:color w:val="196455" w:themeColor="accent6" w:themeShade="80"/>
          <w:sz w:val="24"/>
          <w:szCs w:val="24"/>
        </w:rPr>
        <w:sectPr w:rsidR="000D033C">
          <w:type w:val="continuous"/>
          <w:pgSz w:w="11906" w:h="16838"/>
          <w:pgMar w:top="1134" w:right="1134" w:bottom="1701" w:left="1134" w:header="567" w:footer="584" w:gutter="0"/>
          <w:cols w:space="708"/>
        </w:sectPr>
      </w:pPr>
      <w:r>
        <w:pict w14:anchorId="3E441527">
          <v:rect id="_x0000_i1120" style="width:453.55pt;height:1.5pt" o:hralign="center" o:hrstd="t" o:hr="t" fillcolor="#a0a0a0" stroked="f"/>
        </w:pict>
      </w:r>
    </w:p>
    <w:p w14:paraId="69EEB22F" w14:textId="77777777" w:rsidR="000D033C" w:rsidRPr="000C3422" w:rsidRDefault="000D033C" w:rsidP="000D033C">
      <w:pPr>
        <w:rPr>
          <w:rFonts w:ascii="VIA Type Office" w:hAnsi="VIA Type Office"/>
          <w:b/>
          <w:sz w:val="17"/>
          <w:szCs w:val="17"/>
        </w:rPr>
      </w:pPr>
      <w:r w:rsidRPr="000C3422">
        <w:rPr>
          <w:rFonts w:ascii="VIA Type Office" w:hAnsi="VIA Type Office"/>
          <w:b/>
          <w:sz w:val="17"/>
          <w:szCs w:val="17"/>
        </w:rPr>
        <w:t>Forskningscenter</w:t>
      </w:r>
    </w:p>
    <w:p w14:paraId="0536AC24" w14:textId="77777777" w:rsidR="000D033C" w:rsidRPr="000C3422" w:rsidRDefault="000D033C" w:rsidP="000D033C">
      <w:pPr>
        <w:rPr>
          <w:rFonts w:ascii="VIA Type Office" w:hAnsi="VIA Type Office"/>
          <w:sz w:val="17"/>
          <w:szCs w:val="17"/>
        </w:rPr>
      </w:pPr>
      <w:r w:rsidRPr="000C3422">
        <w:rPr>
          <w:rFonts w:ascii="VIA Type Office" w:hAnsi="VIA Type Office"/>
          <w:sz w:val="17"/>
          <w:szCs w:val="17"/>
        </w:rPr>
        <w:t>Forskningscenter for pædagogik og dannelse</w:t>
      </w:r>
    </w:p>
    <w:p w14:paraId="1D76863F" w14:textId="77777777" w:rsidR="000D033C" w:rsidRPr="000C3422" w:rsidRDefault="000A1A23" w:rsidP="000D033C">
      <w:pPr>
        <w:jc w:val="center"/>
        <w:rPr>
          <w:rFonts w:ascii="VIA Type Office" w:hAnsi="VIA Type Office"/>
          <w:sz w:val="17"/>
          <w:szCs w:val="17"/>
        </w:rPr>
      </w:pPr>
      <w:r>
        <w:rPr>
          <w:rFonts w:ascii="VIA Type Office" w:hAnsi="VIA Type Office"/>
          <w:sz w:val="17"/>
          <w:szCs w:val="17"/>
        </w:rPr>
        <w:pict w14:anchorId="1CF41A64">
          <v:rect id="_x0000_i1121" style="width:481.9pt;height:1.5pt" o:hralign="center" o:hrstd="t" o:hr="t" fillcolor="#a0a0a0" stroked="f"/>
        </w:pict>
      </w:r>
    </w:p>
    <w:p w14:paraId="6708D5F5" w14:textId="77777777" w:rsidR="000D033C" w:rsidRPr="000C3422" w:rsidRDefault="000D033C" w:rsidP="000D033C">
      <w:pPr>
        <w:rPr>
          <w:rFonts w:ascii="VIA Type Office" w:hAnsi="VIA Type Office"/>
          <w:b/>
          <w:sz w:val="17"/>
          <w:szCs w:val="17"/>
        </w:rPr>
      </w:pPr>
      <w:r w:rsidRPr="000C3422">
        <w:rPr>
          <w:rFonts w:ascii="VIA Type Office" w:hAnsi="VIA Type Office"/>
          <w:b/>
          <w:sz w:val="17"/>
          <w:szCs w:val="17"/>
        </w:rPr>
        <w:t>Forskningsprogram</w:t>
      </w:r>
    </w:p>
    <w:p w14:paraId="59050540" w14:textId="6C6F16AF" w:rsidR="000D033C" w:rsidRPr="000C3422" w:rsidRDefault="006D5940" w:rsidP="000D033C">
      <w:pPr>
        <w:rPr>
          <w:rFonts w:ascii="VIA Type Office" w:hAnsi="VIA Type Office"/>
          <w:sz w:val="17"/>
          <w:szCs w:val="17"/>
        </w:rPr>
      </w:pPr>
      <w:r>
        <w:rPr>
          <w:rFonts w:ascii="VIA Type Office" w:hAnsi="VIA Type Office"/>
          <w:sz w:val="17"/>
          <w:szCs w:val="17"/>
        </w:rPr>
        <w:t xml:space="preserve">Program for </w:t>
      </w:r>
      <w:r w:rsidR="002D12ED">
        <w:rPr>
          <w:rFonts w:ascii="VIA Type Office" w:hAnsi="VIA Type Office"/>
          <w:sz w:val="17"/>
          <w:szCs w:val="17"/>
        </w:rPr>
        <w:t>v</w:t>
      </w:r>
      <w:r w:rsidR="000D033C" w:rsidRPr="000C3422">
        <w:rPr>
          <w:rFonts w:ascii="VIA Type Office" w:hAnsi="VIA Type Office"/>
          <w:sz w:val="17"/>
          <w:szCs w:val="17"/>
        </w:rPr>
        <w:t>ejledning og mentorskab</w:t>
      </w:r>
    </w:p>
    <w:p w14:paraId="30A73BA5" w14:textId="77777777" w:rsidR="000D033C" w:rsidRPr="000C3422" w:rsidRDefault="000A1A23" w:rsidP="000D033C">
      <w:pPr>
        <w:jc w:val="center"/>
        <w:rPr>
          <w:rFonts w:ascii="VIA Type Office" w:hAnsi="VIA Type Office"/>
          <w:sz w:val="17"/>
          <w:szCs w:val="17"/>
        </w:rPr>
      </w:pPr>
      <w:r>
        <w:rPr>
          <w:rFonts w:ascii="VIA Type Office" w:hAnsi="VIA Type Office"/>
          <w:sz w:val="17"/>
          <w:szCs w:val="17"/>
        </w:rPr>
        <w:pict w14:anchorId="5BA53163">
          <v:rect id="_x0000_i1122" style="width:481.9pt;height:1.5pt" o:hralign="center" o:hrstd="t" o:hr="t" fillcolor="#a0a0a0" stroked="f"/>
        </w:pict>
      </w:r>
    </w:p>
    <w:p w14:paraId="1AA80927" w14:textId="77777777" w:rsidR="000D033C" w:rsidRPr="000C3422" w:rsidRDefault="000D033C" w:rsidP="000D033C">
      <w:pPr>
        <w:rPr>
          <w:rFonts w:ascii="VIA Type Office" w:hAnsi="VIA Type Office"/>
          <w:b/>
          <w:sz w:val="17"/>
          <w:szCs w:val="17"/>
        </w:rPr>
      </w:pPr>
      <w:r w:rsidRPr="000C3422">
        <w:rPr>
          <w:rFonts w:ascii="VIA Type Office" w:hAnsi="VIA Type Office"/>
          <w:b/>
          <w:sz w:val="17"/>
          <w:szCs w:val="17"/>
        </w:rPr>
        <w:t>Projektperiode</w:t>
      </w:r>
    </w:p>
    <w:p w14:paraId="3B73D956" w14:textId="77777777" w:rsidR="000D033C" w:rsidRPr="000C3422" w:rsidRDefault="000D033C" w:rsidP="000D033C">
      <w:pPr>
        <w:rPr>
          <w:rFonts w:ascii="VIA Type Office" w:hAnsi="VIA Type Office"/>
          <w:sz w:val="17"/>
          <w:szCs w:val="17"/>
        </w:rPr>
      </w:pPr>
      <w:r w:rsidRPr="000C3422">
        <w:rPr>
          <w:rFonts w:ascii="VIA Type Office" w:hAnsi="VIA Type Office"/>
          <w:sz w:val="17"/>
          <w:szCs w:val="17"/>
        </w:rPr>
        <w:t>Januar 2022 - december 2023</w:t>
      </w:r>
    </w:p>
    <w:p w14:paraId="66658C9C" w14:textId="77777777" w:rsidR="000D033C" w:rsidRPr="000C3422" w:rsidRDefault="000A1A23" w:rsidP="000D033C">
      <w:pPr>
        <w:jc w:val="center"/>
        <w:rPr>
          <w:rFonts w:ascii="VIA Type Office" w:hAnsi="VIA Type Office"/>
          <w:sz w:val="17"/>
          <w:szCs w:val="17"/>
        </w:rPr>
      </w:pPr>
      <w:r>
        <w:rPr>
          <w:rFonts w:ascii="VIA Type Office" w:hAnsi="VIA Type Office"/>
          <w:sz w:val="17"/>
          <w:szCs w:val="17"/>
        </w:rPr>
        <w:pict w14:anchorId="6B64929B">
          <v:rect id="_x0000_i1123" style="width:481.9pt;height:1.5pt" o:hralign="center" o:hrstd="t" o:hr="t" fillcolor="#a0a0a0" stroked="f"/>
        </w:pict>
      </w:r>
    </w:p>
    <w:p w14:paraId="60D02ABD" w14:textId="77777777" w:rsidR="000D033C" w:rsidRPr="000C3422" w:rsidRDefault="000D033C" w:rsidP="000D033C">
      <w:pPr>
        <w:rPr>
          <w:rFonts w:ascii="VIA Type Office" w:hAnsi="VIA Type Office"/>
          <w:b/>
          <w:sz w:val="17"/>
          <w:szCs w:val="17"/>
        </w:rPr>
      </w:pPr>
      <w:r w:rsidRPr="000C3422">
        <w:rPr>
          <w:rFonts w:ascii="VIA Type Office" w:hAnsi="VIA Type Office"/>
          <w:b/>
          <w:sz w:val="17"/>
          <w:szCs w:val="17"/>
        </w:rPr>
        <w:t>Baggrund</w:t>
      </w:r>
    </w:p>
    <w:p w14:paraId="2D048E58"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Læreruddannelsen består af en række fag, der tilsammen har til formål ’at den studerende gennem uddannelsen tilegner sig den viden og de færdigheder, der er forudsætningen for at kunne virke som faglig, pædagogisk og didaktisk kompetent lærer i den danske folkeskole i henhold til folkeskolens formål, jf. folkeskolelovens § 1.’ (Bekendtgørelse om uddannelsen til professionsbachelor som lærer i folkeskolen, 2015) </w:t>
      </w:r>
    </w:p>
    <w:p w14:paraId="22D59F36"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 </w:t>
      </w:r>
    </w:p>
    <w:p w14:paraId="78499AE7"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Praktikken bliver omdrejningspunktet, hvor de forskellige fag og forskellige aktører mødes. Det er ligeledes her at den praktiske viden mødes med den teoretiske. Læreruddannelsen foregår således på forskellige arenaer med forskellige kulturer, hvilket kan udfordre helheden og sammenhæng mellem de forskellige arenaer (Elstad,</w:t>
      </w:r>
      <w:r w:rsidRPr="000C3422">
        <w:rPr>
          <w:rFonts w:ascii="Times New Roman" w:hAnsi="Times New Roman" w:cs="Times New Roman"/>
          <w:sz w:val="17"/>
          <w:szCs w:val="17"/>
        </w:rPr>
        <w:t> </w:t>
      </w:r>
      <w:hyperlink r:id="rId42" w:anchor="RF13" w:tgtFrame="_blank" w:history="1">
        <w:r w:rsidRPr="000C3422">
          <w:rPr>
            <w:rStyle w:val="Hyperlink"/>
            <w:rFonts w:ascii="VIA Type Office" w:hAnsi="VIA Type Office"/>
            <w:sz w:val="17"/>
            <w:szCs w:val="17"/>
          </w:rPr>
          <w:t>2010</w:t>
        </w:r>
      </w:hyperlink>
      <w:r w:rsidRPr="000C3422">
        <w:rPr>
          <w:rFonts w:ascii="VIA Type Office" w:hAnsi="VIA Type Office"/>
          <w:sz w:val="17"/>
          <w:szCs w:val="17"/>
        </w:rPr>
        <w:t>; Hart,</w:t>
      </w:r>
      <w:r w:rsidRPr="000C3422">
        <w:rPr>
          <w:rFonts w:ascii="Times New Roman" w:hAnsi="Times New Roman" w:cs="Times New Roman"/>
          <w:sz w:val="17"/>
          <w:szCs w:val="17"/>
        </w:rPr>
        <w:t> </w:t>
      </w:r>
      <w:hyperlink r:id="rId43" w:anchor="RF21" w:tgtFrame="_blank" w:history="1">
        <w:r w:rsidRPr="000C3422">
          <w:rPr>
            <w:rStyle w:val="Hyperlink"/>
            <w:rFonts w:ascii="VIA Type Office" w:hAnsi="VIA Type Office"/>
            <w:sz w:val="17"/>
            <w:szCs w:val="17"/>
          </w:rPr>
          <w:t>2020</w:t>
        </w:r>
      </w:hyperlink>
      <w:r w:rsidRPr="000C3422">
        <w:rPr>
          <w:rFonts w:ascii="VIA Type Office" w:hAnsi="VIA Type Office"/>
          <w:sz w:val="17"/>
          <w:szCs w:val="17"/>
        </w:rPr>
        <w:t>; Valencia et al.,</w:t>
      </w:r>
      <w:r w:rsidRPr="000C3422">
        <w:rPr>
          <w:rFonts w:ascii="Times New Roman" w:hAnsi="Times New Roman" w:cs="Times New Roman"/>
          <w:sz w:val="17"/>
          <w:szCs w:val="17"/>
        </w:rPr>
        <w:t> </w:t>
      </w:r>
      <w:hyperlink r:id="rId44" w:anchor="RF49" w:tgtFrame="_blank" w:history="1">
        <w:r w:rsidRPr="000C3422">
          <w:rPr>
            <w:rStyle w:val="Hyperlink"/>
            <w:rFonts w:ascii="VIA Type Office" w:hAnsi="VIA Type Office"/>
            <w:sz w:val="17"/>
            <w:szCs w:val="17"/>
          </w:rPr>
          <w:t>2009</w:t>
        </w:r>
      </w:hyperlink>
      <w:r w:rsidRPr="000C3422">
        <w:rPr>
          <w:rFonts w:ascii="VIA Type Office" w:hAnsi="VIA Type Office"/>
          <w:sz w:val="17"/>
          <w:szCs w:val="17"/>
        </w:rPr>
        <w:t xml:space="preserve"> i </w:t>
      </w:r>
      <w:proofErr w:type="spellStart"/>
      <w:r w:rsidRPr="000C3422">
        <w:rPr>
          <w:rFonts w:ascii="VIA Type Office" w:hAnsi="VIA Type Office"/>
          <w:sz w:val="17"/>
          <w:szCs w:val="17"/>
        </w:rPr>
        <w:t>Ulvik</w:t>
      </w:r>
      <w:proofErr w:type="spellEnd"/>
      <w:r w:rsidRPr="000C3422">
        <w:rPr>
          <w:rFonts w:ascii="VIA Type Office" w:hAnsi="VIA Type Office"/>
          <w:sz w:val="17"/>
          <w:szCs w:val="17"/>
        </w:rPr>
        <w:t xml:space="preserve">, Eide, </w:t>
      </w:r>
      <w:proofErr w:type="spellStart"/>
      <w:r w:rsidRPr="000C3422">
        <w:rPr>
          <w:rFonts w:ascii="VIA Type Office" w:hAnsi="VIA Type Office"/>
          <w:sz w:val="17"/>
          <w:szCs w:val="17"/>
        </w:rPr>
        <w:t>Helleve</w:t>
      </w:r>
      <w:proofErr w:type="spellEnd"/>
      <w:r w:rsidRPr="000C3422">
        <w:rPr>
          <w:rFonts w:ascii="VIA Type Office" w:hAnsi="VIA Type Office"/>
          <w:sz w:val="17"/>
          <w:szCs w:val="17"/>
        </w:rPr>
        <w:t xml:space="preserve"> og </w:t>
      </w:r>
      <w:proofErr w:type="spellStart"/>
      <w:r w:rsidRPr="000C3422">
        <w:rPr>
          <w:rFonts w:ascii="VIA Type Office" w:hAnsi="VIA Type Office"/>
          <w:sz w:val="17"/>
          <w:szCs w:val="17"/>
        </w:rPr>
        <w:t>Kvam</w:t>
      </w:r>
      <w:proofErr w:type="spellEnd"/>
      <w:r w:rsidRPr="000C3422">
        <w:rPr>
          <w:rFonts w:ascii="VIA Type Office" w:hAnsi="VIA Type Office"/>
          <w:sz w:val="17"/>
          <w:szCs w:val="17"/>
        </w:rPr>
        <w:t>, 2021).  </w:t>
      </w:r>
    </w:p>
    <w:p w14:paraId="3AC88A47" w14:textId="77777777" w:rsidR="000D033C" w:rsidRPr="000C3422" w:rsidRDefault="000D033C" w:rsidP="00AE3D5B">
      <w:pPr>
        <w:rPr>
          <w:rFonts w:ascii="VIA Type Office" w:hAnsi="VIA Type Office"/>
          <w:sz w:val="17"/>
          <w:szCs w:val="17"/>
        </w:rPr>
      </w:pPr>
    </w:p>
    <w:p w14:paraId="3AB10222" w14:textId="26688F13" w:rsidR="000D033C" w:rsidRPr="000C3422" w:rsidRDefault="000D033C" w:rsidP="00AE3D5B">
      <w:pPr>
        <w:rPr>
          <w:rFonts w:ascii="VIA Type Office" w:hAnsi="VIA Type Office"/>
          <w:sz w:val="17"/>
          <w:szCs w:val="17"/>
        </w:rPr>
      </w:pPr>
      <w:r w:rsidRPr="000C3422">
        <w:rPr>
          <w:rFonts w:ascii="VIA Type Office" w:hAnsi="VIA Type Office"/>
          <w:sz w:val="17"/>
          <w:szCs w:val="17"/>
        </w:rPr>
        <w:t>Når lærerstuderende træder ind på en praktikskole, træder de også ind i en skolekultur. En skolekultur, der i denne sammenhæng kan være med til at definere deres udbytte af praktikforløbet. I nærværende projekt er vi optagede af skoleledernes og praktikkoordinatorernes fortolkning og forvaltning af opgaven som uddannelsessted, for på den måde at kunne få indblik i, hvordan forskellige uddannelses- og skolekulturer opstår - og får betydning for de studerende kvalitet i praktikken. </w:t>
      </w:r>
    </w:p>
    <w:p w14:paraId="33ABA11A" w14:textId="38E82797" w:rsidR="000D033C" w:rsidRPr="000C3422" w:rsidRDefault="000D033C" w:rsidP="00AE3D5B">
      <w:pPr>
        <w:rPr>
          <w:rFonts w:ascii="VIA Type Office" w:hAnsi="VIA Type Office"/>
          <w:sz w:val="17"/>
          <w:szCs w:val="17"/>
        </w:rPr>
      </w:pPr>
    </w:p>
    <w:p w14:paraId="4AE3AA83" w14:textId="77777777" w:rsidR="00D206F6" w:rsidRPr="000C3422" w:rsidRDefault="00D206F6" w:rsidP="00AE3D5B">
      <w:pPr>
        <w:rPr>
          <w:rFonts w:ascii="VIA Type Office" w:hAnsi="VIA Type Office"/>
          <w:b/>
          <w:sz w:val="17"/>
          <w:szCs w:val="17"/>
        </w:rPr>
      </w:pPr>
    </w:p>
    <w:p w14:paraId="4752828C" w14:textId="14458A9F" w:rsidR="000D033C" w:rsidRPr="000C3422" w:rsidRDefault="000D033C" w:rsidP="00AE3D5B">
      <w:pPr>
        <w:rPr>
          <w:rFonts w:ascii="VIA Type Office" w:hAnsi="VIA Type Office"/>
          <w:b/>
          <w:sz w:val="17"/>
          <w:szCs w:val="17"/>
        </w:rPr>
      </w:pPr>
      <w:r w:rsidRPr="000C3422">
        <w:rPr>
          <w:rFonts w:ascii="VIA Type Office" w:hAnsi="VIA Type Office"/>
          <w:b/>
          <w:sz w:val="17"/>
          <w:szCs w:val="17"/>
        </w:rPr>
        <w:t>Forskningsspørgsmål</w:t>
      </w:r>
    </w:p>
    <w:p w14:paraId="43671717"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Hvordan forstår skolens ledelse sit ansvar i forhold til at være et uddannelsessted for lærerstuderende? Hvordan har en sådan forståelse indflydelse på skolekulturen og kan den tænkes at hænge sammen med kvaliteten af de studerendes uddannelse i praktikforløbet - herunder forståelsen for og kvaliteten af praktikvejledningen?”</w:t>
      </w:r>
    </w:p>
    <w:p w14:paraId="64EDAC36" w14:textId="77777777" w:rsidR="000D033C" w:rsidRPr="000C3422" w:rsidRDefault="000A1A23" w:rsidP="00AE3D5B">
      <w:pPr>
        <w:rPr>
          <w:rFonts w:ascii="VIA Type Office" w:hAnsi="VIA Type Office"/>
          <w:sz w:val="17"/>
          <w:szCs w:val="17"/>
        </w:rPr>
      </w:pPr>
      <w:r>
        <w:rPr>
          <w:rFonts w:ascii="VIA Type Office" w:hAnsi="VIA Type Office"/>
          <w:sz w:val="17"/>
          <w:szCs w:val="17"/>
        </w:rPr>
        <w:pict w14:anchorId="559AFEDF">
          <v:rect id="_x0000_i1124" style="width:481.9pt;height:1.5pt" o:hrstd="t" o:hr="t" fillcolor="#a0a0a0" stroked="f"/>
        </w:pict>
      </w:r>
    </w:p>
    <w:p w14:paraId="0CF4922D" w14:textId="77777777" w:rsidR="000D033C" w:rsidRPr="000C3422" w:rsidRDefault="000D033C" w:rsidP="00AE3D5B">
      <w:pPr>
        <w:rPr>
          <w:rFonts w:ascii="VIA Type Office" w:hAnsi="VIA Type Office"/>
          <w:b/>
          <w:sz w:val="17"/>
          <w:szCs w:val="17"/>
        </w:rPr>
      </w:pPr>
      <w:r w:rsidRPr="000C3422">
        <w:rPr>
          <w:rFonts w:ascii="VIA Type Office" w:hAnsi="VIA Type Office"/>
          <w:b/>
          <w:sz w:val="17"/>
          <w:szCs w:val="17"/>
        </w:rPr>
        <w:t>Forventede resultater</w:t>
      </w:r>
    </w:p>
    <w:p w14:paraId="1D9873CF"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Praktikskolerne har en central rolle i de lærerstuderendes uddannelsesforløb. Projektets sigte er at afsøge praktikskolers forståelse af sig selv som uddannelsessted for lærerstuderende i praktik.</w:t>
      </w:r>
    </w:p>
    <w:p w14:paraId="7C9F8D29" w14:textId="77777777" w:rsidR="000D033C" w:rsidRPr="000C3422" w:rsidRDefault="000D033C" w:rsidP="00AE3D5B">
      <w:pPr>
        <w:rPr>
          <w:rFonts w:ascii="VIA Type Office" w:hAnsi="VIA Type Office"/>
          <w:b/>
          <w:sz w:val="17"/>
          <w:szCs w:val="17"/>
        </w:rPr>
      </w:pPr>
      <w:r w:rsidRPr="000C3422">
        <w:rPr>
          <w:rFonts w:ascii="VIA Type Office" w:hAnsi="VIA Type Office"/>
          <w:sz w:val="17"/>
          <w:szCs w:val="17"/>
        </w:rPr>
        <w:t>Projektet giver viden om skolernes forståelse af deres ansvar i forhold til de studerendes professionelle udvikling. Der findes kun begrænset forskningsviden indenfor dette felt i en dansk kontekst.</w:t>
      </w:r>
    </w:p>
    <w:p w14:paraId="0FF74A3E" w14:textId="77777777" w:rsidR="000D033C" w:rsidRPr="000C3422" w:rsidRDefault="000A1A23" w:rsidP="00AE3D5B">
      <w:pPr>
        <w:rPr>
          <w:rFonts w:ascii="VIA Type Office" w:hAnsi="VIA Type Office"/>
          <w:sz w:val="17"/>
          <w:szCs w:val="17"/>
        </w:rPr>
      </w:pPr>
      <w:r>
        <w:rPr>
          <w:rFonts w:ascii="VIA Type Office" w:hAnsi="VIA Type Office"/>
          <w:sz w:val="17"/>
          <w:szCs w:val="17"/>
        </w:rPr>
        <w:pict w14:anchorId="3630A680">
          <v:rect id="_x0000_i1125" style="width:481.9pt;height:1.5pt" o:hrstd="t" o:hr="t" fillcolor="#a0a0a0" stroked="f"/>
        </w:pict>
      </w:r>
    </w:p>
    <w:p w14:paraId="1CE7F92D" w14:textId="77777777" w:rsidR="000D033C" w:rsidRPr="000C3422" w:rsidRDefault="000D033C" w:rsidP="00AE3D5B">
      <w:pPr>
        <w:rPr>
          <w:rFonts w:ascii="VIA Type Office" w:hAnsi="VIA Type Office"/>
          <w:b/>
          <w:sz w:val="17"/>
          <w:szCs w:val="17"/>
        </w:rPr>
      </w:pPr>
      <w:r w:rsidRPr="000C3422">
        <w:rPr>
          <w:rFonts w:ascii="VIA Type Office" w:hAnsi="VIA Type Office"/>
          <w:b/>
          <w:sz w:val="17"/>
          <w:szCs w:val="17"/>
        </w:rPr>
        <w:t>Genstandsfelt</w:t>
      </w:r>
    </w:p>
    <w:p w14:paraId="0A4F0639"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Praktikskoler – skoleledelse og praktikkoordinatorer</w:t>
      </w:r>
    </w:p>
    <w:p w14:paraId="14AE6824"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Lærerstuderendes praktik, praktikvejledning</w:t>
      </w:r>
    </w:p>
    <w:p w14:paraId="01DDDFBC" w14:textId="77777777" w:rsidR="000D033C" w:rsidRPr="000C3422" w:rsidRDefault="000A1A23" w:rsidP="00AE3D5B">
      <w:pPr>
        <w:rPr>
          <w:rFonts w:ascii="VIA Type Office" w:hAnsi="VIA Type Office"/>
          <w:sz w:val="17"/>
          <w:szCs w:val="17"/>
        </w:rPr>
      </w:pPr>
      <w:r>
        <w:rPr>
          <w:rFonts w:ascii="VIA Type Office" w:hAnsi="VIA Type Office"/>
          <w:sz w:val="17"/>
          <w:szCs w:val="17"/>
        </w:rPr>
        <w:pict w14:anchorId="03704F26">
          <v:rect id="_x0000_i1126" style="width:481.9pt;height:1.5pt" o:hrstd="t" o:hr="t" fillcolor="#a0a0a0" stroked="f"/>
        </w:pict>
      </w:r>
    </w:p>
    <w:p w14:paraId="37DCDAAE" w14:textId="77777777" w:rsidR="000D033C" w:rsidRPr="000C3422" w:rsidRDefault="000D033C" w:rsidP="00AE3D5B">
      <w:pPr>
        <w:rPr>
          <w:rFonts w:ascii="VIA Type Office" w:hAnsi="VIA Type Office"/>
          <w:b/>
          <w:sz w:val="17"/>
          <w:szCs w:val="17"/>
        </w:rPr>
      </w:pPr>
      <w:r w:rsidRPr="000C3422">
        <w:rPr>
          <w:rFonts w:ascii="VIA Type Office" w:hAnsi="VIA Type Office"/>
          <w:b/>
          <w:sz w:val="17"/>
          <w:szCs w:val="17"/>
        </w:rPr>
        <w:t>Samarbejdspartnere</w:t>
      </w:r>
    </w:p>
    <w:p w14:paraId="2EBE2593"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Projektet udarbejdes i samarbejde med Læreruddannelsen, VIA</w:t>
      </w:r>
    </w:p>
    <w:p w14:paraId="4FB43325" w14:textId="77777777" w:rsidR="000D033C" w:rsidRPr="000C3422" w:rsidRDefault="000A1A23" w:rsidP="00AE3D5B">
      <w:pPr>
        <w:rPr>
          <w:rFonts w:ascii="VIA Type Office" w:hAnsi="VIA Type Office"/>
          <w:sz w:val="17"/>
          <w:szCs w:val="17"/>
        </w:rPr>
      </w:pPr>
      <w:r>
        <w:rPr>
          <w:rFonts w:ascii="VIA Type Office" w:hAnsi="VIA Type Office"/>
          <w:sz w:val="17"/>
          <w:szCs w:val="17"/>
        </w:rPr>
        <w:pict w14:anchorId="069925B2">
          <v:rect id="_x0000_i1127" style="width:481.9pt;height:1.5pt" o:hrstd="t" o:hr="t" fillcolor="#a0a0a0" stroked="f"/>
        </w:pict>
      </w:r>
    </w:p>
    <w:p w14:paraId="4F1AFBDD" w14:textId="77777777" w:rsidR="000D033C" w:rsidRPr="000C3422" w:rsidRDefault="000D033C" w:rsidP="00AE3D5B">
      <w:pPr>
        <w:rPr>
          <w:rFonts w:ascii="VIA Type Office" w:hAnsi="VIA Type Office"/>
          <w:b/>
          <w:sz w:val="17"/>
          <w:szCs w:val="17"/>
        </w:rPr>
      </w:pPr>
      <w:r w:rsidRPr="000C3422">
        <w:rPr>
          <w:rFonts w:ascii="VIA Type Office" w:hAnsi="VIA Type Office"/>
          <w:b/>
          <w:sz w:val="17"/>
          <w:szCs w:val="17"/>
        </w:rPr>
        <w:t>Kontakt</w:t>
      </w:r>
    </w:p>
    <w:p w14:paraId="593D3CED"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Kirsten Rosholm, Lektor</w:t>
      </w:r>
    </w:p>
    <w:p w14:paraId="1D5742AA"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Læreruddannelsen Silkeborg</w:t>
      </w:r>
    </w:p>
    <w:p w14:paraId="37A5432F" w14:textId="1D9C9496" w:rsidR="000D033C" w:rsidRPr="000C3422" w:rsidRDefault="00891BB9" w:rsidP="00AE3D5B">
      <w:pPr>
        <w:rPr>
          <w:rStyle w:val="Hyperlink"/>
          <w:rFonts w:ascii="VIA Type Office" w:hAnsi="VIA Type Office"/>
          <w:sz w:val="17"/>
          <w:szCs w:val="17"/>
        </w:rPr>
      </w:pPr>
      <w:r w:rsidRPr="00891BB9">
        <w:sym w:font="Webdings" w:char="F09B"/>
      </w:r>
      <w:r>
        <w:t xml:space="preserve"> </w:t>
      </w:r>
      <w:hyperlink r:id="rId45" w:history="1">
        <w:r w:rsidR="00F4221F" w:rsidRPr="000C3422">
          <w:rPr>
            <w:rStyle w:val="Hyperlink"/>
            <w:rFonts w:ascii="VIA Type Office" w:hAnsi="VIA Type Office"/>
            <w:sz w:val="17"/>
            <w:szCs w:val="17"/>
          </w:rPr>
          <w:t>kiro@via.dk</w:t>
        </w:r>
      </w:hyperlink>
    </w:p>
    <w:p w14:paraId="5A0F2A3B" w14:textId="77777777" w:rsidR="000D033C" w:rsidRPr="000C3422" w:rsidRDefault="000D033C" w:rsidP="00AE3D5B">
      <w:pPr>
        <w:rPr>
          <w:rFonts w:ascii="VIA Type Office" w:hAnsi="VIA Type Office"/>
          <w:sz w:val="17"/>
          <w:szCs w:val="17"/>
        </w:rPr>
      </w:pPr>
    </w:p>
    <w:p w14:paraId="12D3F034"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Astrid Dybbro, Adjunkt</w:t>
      </w:r>
    </w:p>
    <w:p w14:paraId="67B2BB67" w14:textId="77777777" w:rsidR="000D033C" w:rsidRPr="000C3422" w:rsidRDefault="000D033C" w:rsidP="00AE3D5B">
      <w:pPr>
        <w:rPr>
          <w:rFonts w:ascii="VIA Type Office" w:hAnsi="VIA Type Office"/>
          <w:sz w:val="17"/>
          <w:szCs w:val="17"/>
        </w:rPr>
      </w:pPr>
      <w:r w:rsidRPr="000C3422">
        <w:rPr>
          <w:rFonts w:ascii="VIA Type Office" w:hAnsi="VIA Type Office"/>
          <w:sz w:val="17"/>
          <w:szCs w:val="17"/>
        </w:rPr>
        <w:t>Læreruddannelsen Aarhus</w:t>
      </w:r>
    </w:p>
    <w:p w14:paraId="4ECC4751" w14:textId="2E5EDAB3" w:rsidR="000D033C" w:rsidRPr="000C3422" w:rsidRDefault="00891BB9" w:rsidP="00AE3D5B">
      <w:pPr>
        <w:rPr>
          <w:rFonts w:ascii="VIA Type Office" w:hAnsi="VIA Type Office"/>
          <w:sz w:val="17"/>
          <w:szCs w:val="17"/>
        </w:rPr>
      </w:pPr>
      <w:r w:rsidRPr="00891BB9">
        <w:sym w:font="Webdings" w:char="F09B"/>
      </w:r>
      <w:r>
        <w:t xml:space="preserve"> </w:t>
      </w:r>
      <w:hyperlink r:id="rId46" w:history="1">
        <w:r w:rsidR="00F4221F" w:rsidRPr="000C3422">
          <w:rPr>
            <w:rStyle w:val="Hyperlink"/>
            <w:rFonts w:ascii="VIA Type Office" w:hAnsi="VIA Type Office"/>
            <w:sz w:val="17"/>
            <w:szCs w:val="17"/>
          </w:rPr>
          <w:t>abro@via.dk</w:t>
        </w:r>
      </w:hyperlink>
    </w:p>
    <w:p w14:paraId="2D39E3C0" w14:textId="32241D4E" w:rsidR="000D033C" w:rsidRPr="000C3422" w:rsidRDefault="000A1A23" w:rsidP="00AE3D5B">
      <w:pPr>
        <w:rPr>
          <w:rFonts w:ascii="VIA Type Office" w:hAnsi="VIA Type Office"/>
          <w:sz w:val="17"/>
          <w:szCs w:val="17"/>
        </w:rPr>
      </w:pPr>
      <w:r>
        <w:rPr>
          <w:rFonts w:ascii="VIA Type Office" w:hAnsi="VIA Type Office"/>
          <w:sz w:val="17"/>
          <w:szCs w:val="17"/>
        </w:rPr>
        <w:pict w14:anchorId="2BE9CFD6">
          <v:rect id="_x0000_i1128" style="width:481.9pt;height:1.5pt" o:hrstd="t" o:hr="t" fillcolor="#a0a0a0" stroked="f"/>
        </w:pict>
      </w:r>
    </w:p>
    <w:p w14:paraId="20E30A4E" w14:textId="77777777" w:rsidR="000D033C" w:rsidRPr="000C3422" w:rsidRDefault="000D033C" w:rsidP="00AE3D5B">
      <w:pPr>
        <w:rPr>
          <w:rStyle w:val="Typografi1Tegn"/>
          <w:sz w:val="17"/>
          <w:szCs w:val="17"/>
          <w:lang w:val="da-DK"/>
        </w:rPr>
      </w:pPr>
      <w:r w:rsidRPr="000C3422">
        <w:rPr>
          <w:rFonts w:ascii="VIA Type Office" w:hAnsi="VIA Type Office"/>
          <w:b/>
          <w:sz w:val="17"/>
          <w:szCs w:val="17"/>
        </w:rPr>
        <w:t xml:space="preserve">Nøgleord   </w:t>
      </w:r>
      <w:r w:rsidRPr="000C3422">
        <w:rPr>
          <w:rFonts w:ascii="VIA Type Office" w:hAnsi="VIA Type Office"/>
          <w:b/>
          <w:sz w:val="17"/>
          <w:szCs w:val="17"/>
        </w:rPr>
        <w:br/>
      </w:r>
      <w:r w:rsidRPr="000C3422">
        <w:rPr>
          <w:rFonts w:ascii="VIA Type Office" w:hAnsi="VIA Type Office"/>
          <w:sz w:val="17"/>
          <w:szCs w:val="17"/>
        </w:rPr>
        <w:t>Læreruddannelsen, kvalitet i praktikken, skolen som uddannelsessted, professionel udvikling, skolekultur, praktikvejledning</w:t>
      </w:r>
    </w:p>
    <w:p w14:paraId="410F05BD" w14:textId="77777777" w:rsidR="000D033C" w:rsidRPr="000D033C" w:rsidRDefault="000D033C" w:rsidP="000D033C">
      <w:pPr>
        <w:spacing w:line="240" w:lineRule="auto"/>
        <w:rPr>
          <w:rStyle w:val="Typografi1Tegn"/>
          <w:bCs/>
          <w:sz w:val="17"/>
          <w:szCs w:val="17"/>
          <w:lang w:val="da-DK"/>
        </w:rPr>
        <w:sectPr w:rsidR="000D033C" w:rsidRPr="000D033C">
          <w:type w:val="continuous"/>
          <w:pgSz w:w="11906" w:h="16838"/>
          <w:pgMar w:top="1134" w:right="1134" w:bottom="1701" w:left="1134" w:header="567" w:footer="584" w:gutter="0"/>
          <w:cols w:num="2" w:space="708"/>
        </w:sectPr>
      </w:pPr>
    </w:p>
    <w:p w14:paraId="13689254" w14:textId="418C7FE6" w:rsidR="009F3405" w:rsidRPr="000D033C" w:rsidRDefault="000D033C" w:rsidP="005A2592">
      <w:pPr>
        <w:rPr>
          <w:rStyle w:val="Typografi2"/>
          <w:b w:val="0"/>
          <w:color w:val="196455" w:themeColor="accent6" w:themeShade="80"/>
          <w:lang w:val="da-DK"/>
        </w:rPr>
      </w:pPr>
      <w:r w:rsidRPr="000D033C">
        <w:rPr>
          <w:rStyle w:val="Typografi1Tegn"/>
          <w:rFonts w:ascii="VIA Type Office Black" w:hAnsi="VIA Type Office Black"/>
          <w:color w:val="196455" w:themeColor="accent6" w:themeShade="80"/>
          <w:lang w:val="da-DK"/>
        </w:rPr>
        <w:t xml:space="preserve"> </w:t>
      </w:r>
    </w:p>
    <w:p w14:paraId="195476CA" w14:textId="0C4E116E" w:rsidR="006837A8" w:rsidRDefault="006837A8" w:rsidP="005A2592">
      <w:pPr>
        <w:rPr>
          <w:rFonts w:ascii="VIA Type Office Black" w:hAnsi="VIA Type Office Black"/>
          <w:color w:val="348ECA" w:themeColor="accent5" w:themeShade="BF"/>
          <w:sz w:val="44"/>
        </w:rPr>
      </w:pPr>
    </w:p>
    <w:p w14:paraId="29FF5CD0" w14:textId="77777777" w:rsidR="006837A8" w:rsidRDefault="006837A8">
      <w:pPr>
        <w:rPr>
          <w:rFonts w:ascii="VIA Type Office Black" w:hAnsi="VIA Type Office Black"/>
          <w:color w:val="348ECA" w:themeColor="accent5" w:themeShade="BF"/>
          <w:sz w:val="44"/>
        </w:rPr>
      </w:pPr>
      <w:r>
        <w:rPr>
          <w:rFonts w:ascii="VIA Type Office Black" w:hAnsi="VIA Type Office Black"/>
          <w:color w:val="348ECA" w:themeColor="accent5" w:themeShade="BF"/>
          <w:sz w:val="44"/>
        </w:rPr>
        <w:br w:type="page"/>
      </w:r>
    </w:p>
    <w:p w14:paraId="173512AA" w14:textId="21201C18" w:rsidR="00B05322" w:rsidRPr="00B05322" w:rsidRDefault="00B05322" w:rsidP="00B05322">
      <w:pPr>
        <w:pStyle w:val="Typografi1"/>
        <w:rPr>
          <w:rFonts w:ascii="VIA Type Black" w:hAnsi="VIA Type Black"/>
          <w:color w:val="FF9164" w:themeColor="accent2"/>
          <w:lang w:val="da-DK"/>
        </w:rPr>
      </w:pPr>
      <w:bookmarkStart w:id="53" w:name="_Toc143602495"/>
      <w:r w:rsidRPr="00B05322">
        <w:rPr>
          <w:rFonts w:ascii="VIA Type Black" w:hAnsi="VIA Type Black"/>
          <w:color w:val="FF9164" w:themeColor="accent2"/>
          <w:lang w:val="da-DK"/>
        </w:rPr>
        <w:lastRenderedPageBreak/>
        <w:t>Samarbejdet mellem klinisk vejleder og teoretisk underviser</w:t>
      </w:r>
      <w:bookmarkEnd w:id="53"/>
    </w:p>
    <w:p w14:paraId="6A19BB81" w14:textId="77777777" w:rsidR="00B05322" w:rsidRPr="00B05322" w:rsidRDefault="00B05322" w:rsidP="00B05322">
      <w:pPr>
        <w:pStyle w:val="Typografi1"/>
        <w:rPr>
          <w:color w:val="196455" w:themeColor="accent6" w:themeShade="80"/>
          <w:sz w:val="24"/>
          <w:szCs w:val="24"/>
          <w:lang w:val="da-DK"/>
        </w:rPr>
        <w:sectPr w:rsidR="00B05322" w:rsidRPr="00B05322" w:rsidSect="005402F7">
          <w:type w:val="continuous"/>
          <w:pgSz w:w="11906" w:h="16838" w:code="9"/>
          <w:pgMar w:top="1134" w:right="1134" w:bottom="1701" w:left="1134" w:header="567" w:footer="584" w:gutter="0"/>
          <w:cols w:space="708"/>
          <w:docGrid w:linePitch="360"/>
        </w:sectPr>
      </w:pPr>
      <w:bookmarkStart w:id="54" w:name="_Toc143494705"/>
      <w:bookmarkStart w:id="55" w:name="_Toc143495606"/>
      <w:bookmarkStart w:id="56" w:name="_Toc143496449"/>
      <w:bookmarkStart w:id="57" w:name="_Toc143602496"/>
      <w:r w:rsidRPr="00B05322">
        <w:rPr>
          <w:color w:val="FF9164" w:themeColor="accent2"/>
          <w:sz w:val="24"/>
          <w:szCs w:val="24"/>
          <w:lang w:val="da-DK"/>
        </w:rPr>
        <w:t>Adjunktprojekt</w:t>
      </w:r>
      <w:r w:rsidR="000A1A23">
        <w:pict w14:anchorId="0E71840E">
          <v:rect id="_x0000_i1129" style="width:0;height:1.5pt" o:hralign="center" o:hrstd="t" o:hr="t" fillcolor="#a0a0a0" stroked="f"/>
        </w:pict>
      </w:r>
      <w:bookmarkEnd w:id="54"/>
      <w:bookmarkEnd w:id="55"/>
      <w:bookmarkEnd w:id="56"/>
      <w:bookmarkEnd w:id="57"/>
    </w:p>
    <w:p w14:paraId="783B2318" w14:textId="77777777" w:rsidR="00B05322" w:rsidRPr="009729C4" w:rsidRDefault="00B05322" w:rsidP="00B05322">
      <w:pPr>
        <w:rPr>
          <w:rFonts w:ascii="VIA Type Office" w:hAnsi="VIA Type Office"/>
          <w:b/>
          <w:sz w:val="17"/>
          <w:szCs w:val="17"/>
        </w:rPr>
      </w:pPr>
      <w:r w:rsidRPr="009729C4">
        <w:rPr>
          <w:rFonts w:ascii="VIA Type Office" w:hAnsi="VIA Type Office"/>
          <w:b/>
          <w:sz w:val="17"/>
          <w:szCs w:val="17"/>
        </w:rPr>
        <w:t>Forskningscenter</w:t>
      </w:r>
    </w:p>
    <w:p w14:paraId="0FBE4AC1" w14:textId="77777777" w:rsidR="00B05322" w:rsidRPr="009729C4" w:rsidRDefault="00B05322" w:rsidP="00B05322">
      <w:pPr>
        <w:rPr>
          <w:rFonts w:ascii="VIA Type Office" w:hAnsi="VIA Type Office"/>
          <w:sz w:val="17"/>
          <w:szCs w:val="17"/>
        </w:rPr>
      </w:pPr>
      <w:r>
        <w:rPr>
          <w:rFonts w:ascii="VIA Type Office" w:hAnsi="VIA Type Office"/>
          <w:sz w:val="17"/>
          <w:szCs w:val="17"/>
        </w:rPr>
        <w:t>Forskningscenter for pædagogik og dannelse</w:t>
      </w:r>
    </w:p>
    <w:p w14:paraId="12468B7C" w14:textId="77777777" w:rsidR="00B05322" w:rsidRPr="009729C4" w:rsidRDefault="000A1A23" w:rsidP="00B05322">
      <w:pPr>
        <w:rPr>
          <w:rFonts w:ascii="VIA Type Office" w:hAnsi="VIA Type Office"/>
          <w:sz w:val="17"/>
          <w:szCs w:val="17"/>
        </w:rPr>
      </w:pPr>
      <w:r>
        <w:rPr>
          <w:rFonts w:ascii="VIA Type Office" w:hAnsi="VIA Type Office"/>
        </w:rPr>
        <w:pict w14:anchorId="33E3C9DB">
          <v:rect id="_x0000_i1130" style="width:0;height:1.5pt" o:hralign="center" o:hrstd="t" o:hr="t" fillcolor="#a0a0a0" stroked="f"/>
        </w:pict>
      </w:r>
    </w:p>
    <w:p w14:paraId="3761BE75" w14:textId="77777777" w:rsidR="00B05322" w:rsidRDefault="00B05322" w:rsidP="00B05322">
      <w:pPr>
        <w:rPr>
          <w:rFonts w:ascii="VIA Type Office" w:hAnsi="VIA Type Office"/>
          <w:b/>
          <w:sz w:val="17"/>
          <w:szCs w:val="17"/>
        </w:rPr>
      </w:pPr>
      <w:r>
        <w:rPr>
          <w:rFonts w:ascii="VIA Type Office" w:hAnsi="VIA Type Office"/>
          <w:b/>
          <w:sz w:val="17"/>
          <w:szCs w:val="17"/>
        </w:rPr>
        <w:t>Forskningsp</w:t>
      </w:r>
      <w:r w:rsidRPr="009729C4">
        <w:rPr>
          <w:rFonts w:ascii="VIA Type Office" w:hAnsi="VIA Type Office"/>
          <w:b/>
          <w:sz w:val="17"/>
          <w:szCs w:val="17"/>
        </w:rPr>
        <w:t>rogram</w:t>
      </w:r>
    </w:p>
    <w:p w14:paraId="3BD46100" w14:textId="5BDD47D1" w:rsidR="00B05322" w:rsidRPr="000462B8" w:rsidRDefault="00B05322" w:rsidP="00B05322">
      <w:pPr>
        <w:rPr>
          <w:rFonts w:ascii="VIA Type Office" w:hAnsi="VIA Type Office"/>
          <w:sz w:val="17"/>
          <w:szCs w:val="17"/>
        </w:rPr>
      </w:pPr>
      <w:r w:rsidRPr="000462B8">
        <w:rPr>
          <w:rFonts w:ascii="VIA Type Office" w:hAnsi="VIA Type Office"/>
          <w:sz w:val="17"/>
          <w:szCs w:val="17"/>
        </w:rPr>
        <w:t xml:space="preserve">Program for </w:t>
      </w:r>
      <w:r w:rsidR="002D12ED">
        <w:rPr>
          <w:rFonts w:ascii="VIA Type Office" w:hAnsi="VIA Type Office"/>
          <w:sz w:val="17"/>
          <w:szCs w:val="17"/>
        </w:rPr>
        <w:t>v</w:t>
      </w:r>
      <w:r w:rsidRPr="000462B8">
        <w:rPr>
          <w:rFonts w:ascii="VIA Type Office" w:hAnsi="VIA Type Office"/>
          <w:sz w:val="17"/>
          <w:szCs w:val="17"/>
        </w:rPr>
        <w:t xml:space="preserve">ejledning og </w:t>
      </w:r>
      <w:r w:rsidR="002D12ED">
        <w:rPr>
          <w:rFonts w:ascii="VIA Type Office" w:hAnsi="VIA Type Office"/>
          <w:sz w:val="17"/>
          <w:szCs w:val="17"/>
        </w:rPr>
        <w:t>m</w:t>
      </w:r>
      <w:r w:rsidRPr="000462B8">
        <w:rPr>
          <w:rFonts w:ascii="VIA Type Office" w:hAnsi="VIA Type Office"/>
          <w:sz w:val="17"/>
          <w:szCs w:val="17"/>
        </w:rPr>
        <w:t>entorskab</w:t>
      </w:r>
    </w:p>
    <w:p w14:paraId="5D9A1650" w14:textId="77777777" w:rsidR="00B05322" w:rsidRDefault="000A1A23" w:rsidP="00B05322">
      <w:pPr>
        <w:rPr>
          <w:rFonts w:ascii="VIA Type Office" w:hAnsi="VIA Type Office"/>
          <w:b/>
          <w:sz w:val="17"/>
          <w:szCs w:val="17"/>
        </w:rPr>
      </w:pPr>
      <w:r>
        <w:rPr>
          <w:rFonts w:ascii="VIA Type Office" w:hAnsi="VIA Type Office"/>
        </w:rPr>
        <w:pict w14:anchorId="44C395F3">
          <v:rect id="_x0000_i1131" style="width:0;height:1.5pt" o:hralign="center" o:hrstd="t" o:hr="t" fillcolor="#a0a0a0" stroked="f"/>
        </w:pict>
      </w:r>
    </w:p>
    <w:p w14:paraId="7B56E8AE" w14:textId="77777777" w:rsidR="00B05322" w:rsidRDefault="00B05322" w:rsidP="00B05322">
      <w:pPr>
        <w:rPr>
          <w:rFonts w:ascii="VIA Type Office" w:hAnsi="VIA Type Office"/>
          <w:b/>
          <w:sz w:val="17"/>
          <w:szCs w:val="17"/>
        </w:rPr>
      </w:pPr>
      <w:r>
        <w:rPr>
          <w:rFonts w:ascii="VIA Type Office" w:hAnsi="VIA Type Office"/>
          <w:b/>
          <w:sz w:val="17"/>
          <w:szCs w:val="17"/>
        </w:rPr>
        <w:t>Projekttitel</w:t>
      </w:r>
    </w:p>
    <w:p w14:paraId="50295172" w14:textId="77777777" w:rsidR="00B05322" w:rsidRPr="00481ECE" w:rsidRDefault="00B05322" w:rsidP="00B05322">
      <w:pPr>
        <w:rPr>
          <w:rFonts w:ascii="VIA Type Office" w:hAnsi="VIA Type Office"/>
          <w:sz w:val="17"/>
          <w:szCs w:val="17"/>
        </w:rPr>
      </w:pPr>
      <w:r>
        <w:rPr>
          <w:rFonts w:ascii="VIA Type Office" w:hAnsi="VIA Type Office"/>
          <w:sz w:val="17"/>
          <w:szCs w:val="17"/>
        </w:rPr>
        <w:t>S</w:t>
      </w:r>
      <w:r w:rsidRPr="00481ECE">
        <w:rPr>
          <w:rFonts w:ascii="VIA Type Office" w:hAnsi="VIA Type Office"/>
          <w:sz w:val="17"/>
          <w:szCs w:val="17"/>
        </w:rPr>
        <w:t xml:space="preserve">amarbejdet mellem klinisk vejleder og teoretisk underviser i sygeplejerskeuddannelsen. </w:t>
      </w:r>
      <w:r>
        <w:rPr>
          <w:rFonts w:ascii="VIA Type Office" w:hAnsi="VIA Type Office"/>
          <w:sz w:val="17"/>
          <w:szCs w:val="17"/>
        </w:rPr>
        <w:t>Erfaringer og b</w:t>
      </w:r>
      <w:r w:rsidRPr="00481ECE">
        <w:rPr>
          <w:rFonts w:ascii="VIA Type Office" w:hAnsi="VIA Type Office"/>
          <w:sz w:val="17"/>
          <w:szCs w:val="17"/>
        </w:rPr>
        <w:t>etydning for professionsudvikling i praksis.</w:t>
      </w:r>
    </w:p>
    <w:p w14:paraId="5C267487" w14:textId="77777777" w:rsidR="00B05322" w:rsidRPr="009729C4" w:rsidRDefault="000A1A23" w:rsidP="00B05322">
      <w:pPr>
        <w:rPr>
          <w:rFonts w:ascii="VIA Type Office" w:hAnsi="VIA Type Office"/>
          <w:sz w:val="17"/>
          <w:szCs w:val="17"/>
        </w:rPr>
      </w:pPr>
      <w:r>
        <w:rPr>
          <w:rFonts w:ascii="VIA Type Office" w:hAnsi="VIA Type Office"/>
        </w:rPr>
        <w:pict w14:anchorId="1E5C5862">
          <v:rect id="_x0000_i1132" style="width:0;height:1.5pt" o:hralign="center" o:hrstd="t" o:hr="t" fillcolor="#a0a0a0" stroked="f"/>
        </w:pict>
      </w:r>
    </w:p>
    <w:p w14:paraId="4A515162" w14:textId="77777777" w:rsidR="00B05322" w:rsidRDefault="00B05322" w:rsidP="00B05322">
      <w:pPr>
        <w:rPr>
          <w:rFonts w:ascii="VIA Type Office" w:hAnsi="VIA Type Office"/>
          <w:b/>
          <w:sz w:val="17"/>
          <w:szCs w:val="17"/>
        </w:rPr>
      </w:pPr>
      <w:r w:rsidRPr="009729C4">
        <w:rPr>
          <w:rFonts w:ascii="VIA Type Office" w:hAnsi="VIA Type Office"/>
          <w:b/>
          <w:sz w:val="17"/>
          <w:szCs w:val="17"/>
        </w:rPr>
        <w:t>Projektperiode</w:t>
      </w:r>
    </w:p>
    <w:p w14:paraId="2CABFD7C" w14:textId="77777777" w:rsidR="00B05322" w:rsidRPr="000462B8" w:rsidRDefault="00B05322" w:rsidP="00B05322">
      <w:pPr>
        <w:rPr>
          <w:rFonts w:ascii="VIA Type Office" w:hAnsi="VIA Type Office"/>
          <w:sz w:val="17"/>
          <w:szCs w:val="17"/>
        </w:rPr>
      </w:pPr>
      <w:r w:rsidRPr="000462B8">
        <w:rPr>
          <w:rFonts w:ascii="VIA Type Office" w:hAnsi="VIA Type Office"/>
          <w:sz w:val="17"/>
          <w:szCs w:val="17"/>
        </w:rPr>
        <w:t>August 2022 – September 2023</w:t>
      </w:r>
    </w:p>
    <w:p w14:paraId="5D285291" w14:textId="77777777" w:rsidR="00B05322" w:rsidRPr="009729C4" w:rsidRDefault="000A1A23" w:rsidP="00B05322">
      <w:pPr>
        <w:rPr>
          <w:rFonts w:ascii="VIA Type Office" w:hAnsi="VIA Type Office"/>
          <w:sz w:val="17"/>
          <w:szCs w:val="17"/>
        </w:rPr>
      </w:pPr>
      <w:r>
        <w:rPr>
          <w:rFonts w:ascii="VIA Type Office" w:hAnsi="VIA Type Office"/>
        </w:rPr>
        <w:pict w14:anchorId="57B7578E">
          <v:rect id="_x0000_i1133" style="width:0;height:1.5pt" o:hralign="center" o:hrstd="t" o:hr="t" fillcolor="#a0a0a0" stroked="f"/>
        </w:pict>
      </w:r>
    </w:p>
    <w:p w14:paraId="6EF45A51" w14:textId="77777777" w:rsidR="00B05322" w:rsidRPr="009729C4" w:rsidRDefault="00B05322" w:rsidP="00B05322">
      <w:pPr>
        <w:rPr>
          <w:rFonts w:ascii="VIA Type Office" w:hAnsi="VIA Type Office"/>
          <w:b/>
          <w:sz w:val="17"/>
          <w:szCs w:val="17"/>
        </w:rPr>
      </w:pPr>
      <w:r w:rsidRPr="009729C4">
        <w:rPr>
          <w:rFonts w:ascii="VIA Type Office" w:hAnsi="VIA Type Office"/>
          <w:b/>
          <w:sz w:val="17"/>
          <w:szCs w:val="17"/>
        </w:rPr>
        <w:t>Baggrund</w:t>
      </w:r>
    </w:p>
    <w:p w14:paraId="2F39C6DE" w14:textId="77777777" w:rsidR="00B05322" w:rsidRDefault="00B05322" w:rsidP="00AE3D5B">
      <w:pPr>
        <w:rPr>
          <w:rFonts w:ascii="VIA Type Office" w:hAnsi="VIA Type Office"/>
          <w:sz w:val="17"/>
          <w:szCs w:val="17"/>
        </w:rPr>
      </w:pPr>
      <w:r w:rsidRPr="00B34169">
        <w:rPr>
          <w:rFonts w:ascii="VIA Type Office" w:hAnsi="VIA Type Office"/>
          <w:sz w:val="17"/>
          <w:szCs w:val="17"/>
        </w:rPr>
        <w:t>Et godt samarbejde mellem klinisk vejleder og teoretisk underviser har positiv betydning for den studerendes</w:t>
      </w:r>
      <w:r>
        <w:rPr>
          <w:rFonts w:ascii="VIA Type Office" w:hAnsi="VIA Type Office"/>
          <w:sz w:val="17"/>
          <w:szCs w:val="17"/>
        </w:rPr>
        <w:t xml:space="preserve"> uddannelse og professionelle udvikling ved at skabe rammer for</w:t>
      </w:r>
      <w:r w:rsidRPr="00B34169">
        <w:rPr>
          <w:rFonts w:ascii="VIA Type Office" w:hAnsi="VIA Type Office"/>
          <w:sz w:val="17"/>
          <w:szCs w:val="17"/>
        </w:rPr>
        <w:t xml:space="preserve"> en refleksiv sygeplejepraksis.</w:t>
      </w:r>
      <w:r>
        <w:rPr>
          <w:rFonts w:ascii="VIA Type Office" w:hAnsi="VIA Type Office"/>
          <w:sz w:val="17"/>
          <w:szCs w:val="17"/>
        </w:rPr>
        <w:t xml:space="preserve"> Men har dette samarbejde også en betydning for professionsudviklingen i den kliniske vejleders lokale praksis?</w:t>
      </w:r>
      <w:r w:rsidRPr="00FA5BDD">
        <w:rPr>
          <w:rFonts w:ascii="VIA Type Office" w:hAnsi="VIA Type Office"/>
          <w:sz w:val="17"/>
          <w:szCs w:val="17"/>
        </w:rPr>
        <w:t xml:space="preserve"> </w:t>
      </w:r>
    </w:p>
    <w:p w14:paraId="568F0CC9" w14:textId="77777777" w:rsidR="00B05322" w:rsidRDefault="00B05322" w:rsidP="00AE3D5B">
      <w:pPr>
        <w:rPr>
          <w:rFonts w:ascii="VIA Type Office" w:hAnsi="VIA Type Office"/>
          <w:sz w:val="17"/>
          <w:szCs w:val="17"/>
        </w:rPr>
      </w:pPr>
    </w:p>
    <w:p w14:paraId="48EA6891" w14:textId="77777777" w:rsidR="00B05322" w:rsidRPr="00B34169" w:rsidRDefault="00B05322" w:rsidP="00AE3D5B">
      <w:pPr>
        <w:rPr>
          <w:rFonts w:ascii="VIA Type Office" w:hAnsi="VIA Type Office"/>
          <w:sz w:val="17"/>
          <w:szCs w:val="17"/>
        </w:rPr>
      </w:pPr>
      <w:r>
        <w:rPr>
          <w:rFonts w:ascii="VIA Type Office" w:hAnsi="VIA Type Office"/>
          <w:sz w:val="17"/>
          <w:szCs w:val="17"/>
        </w:rPr>
        <w:t xml:space="preserve">Kliniske vejledere bevæger sig i krydsfeltet mellem uddannelse og praksis og er derfor en interessant gruppe at </w:t>
      </w:r>
      <w:r>
        <w:rPr>
          <w:rFonts w:ascii="VIA Type Office" w:hAnsi="VIA Type Office"/>
          <w:sz w:val="17"/>
          <w:szCs w:val="17"/>
        </w:rPr>
        <w:t xml:space="preserve">undersøge set i lyset af VIA’s målsætning om at styrke </w:t>
      </w:r>
      <w:proofErr w:type="spellStart"/>
      <w:r>
        <w:rPr>
          <w:rFonts w:ascii="VIA Type Office" w:hAnsi="VIA Type Office"/>
          <w:sz w:val="17"/>
          <w:szCs w:val="17"/>
        </w:rPr>
        <w:t>videnskredsløbet</w:t>
      </w:r>
      <w:proofErr w:type="spellEnd"/>
      <w:r>
        <w:rPr>
          <w:rFonts w:ascii="VIA Type Office" w:hAnsi="VIA Type Office"/>
          <w:sz w:val="17"/>
          <w:szCs w:val="17"/>
        </w:rPr>
        <w:t xml:space="preserve"> på tværs af uddannelse, efter- og videreuddannelse, forskning og aftagere.</w:t>
      </w:r>
    </w:p>
    <w:p w14:paraId="63BA4B94" w14:textId="77777777" w:rsidR="00B05322" w:rsidRPr="00B34169" w:rsidRDefault="00B05322" w:rsidP="00AE3D5B">
      <w:pPr>
        <w:rPr>
          <w:rFonts w:ascii="VIA Type Office" w:hAnsi="VIA Type Office"/>
          <w:sz w:val="17"/>
          <w:szCs w:val="17"/>
        </w:rPr>
      </w:pPr>
    </w:p>
    <w:p w14:paraId="79C72939" w14:textId="67E2890D" w:rsidR="00B05322" w:rsidRPr="00B34169" w:rsidRDefault="00B05322" w:rsidP="00AE3D5B">
      <w:pPr>
        <w:rPr>
          <w:rFonts w:ascii="VIA Type Office" w:hAnsi="VIA Type Office"/>
          <w:sz w:val="17"/>
          <w:szCs w:val="17"/>
        </w:rPr>
      </w:pPr>
      <w:r>
        <w:rPr>
          <w:rFonts w:ascii="VIA Type Office" w:hAnsi="VIA Type Office"/>
          <w:sz w:val="17"/>
          <w:szCs w:val="17"/>
        </w:rPr>
        <w:t xml:space="preserve">Projektet er et adjunktprojekt og dermed begrænset i forhold til ressourcer. </w:t>
      </w:r>
      <w:r w:rsidRPr="00B34169">
        <w:rPr>
          <w:rFonts w:ascii="VIA Type Office" w:hAnsi="VIA Type Office"/>
          <w:sz w:val="17"/>
          <w:szCs w:val="17"/>
        </w:rPr>
        <w:t>Formålet er derfor at udforske potentialet i at undersøge kliniske vejlederes betydning for udvikling af den lokale sygeplejepraksis gennem et pilotprojekt.</w:t>
      </w:r>
    </w:p>
    <w:p w14:paraId="68855C6D" w14:textId="77777777" w:rsidR="00B05322" w:rsidRDefault="000A1A23" w:rsidP="00AE3D5B">
      <w:pPr>
        <w:rPr>
          <w:rFonts w:ascii="VIA Type Office" w:hAnsi="VIA Type Office"/>
          <w:b/>
          <w:sz w:val="17"/>
          <w:szCs w:val="17"/>
        </w:rPr>
      </w:pPr>
      <w:r>
        <w:rPr>
          <w:rFonts w:ascii="VIA Type Office" w:hAnsi="VIA Type Office"/>
        </w:rPr>
        <w:pict w14:anchorId="2FA6C604">
          <v:rect id="_x0000_i1134" style="width:0;height:1.5pt" o:hrstd="t" o:hr="t" fillcolor="#a0a0a0" stroked="f"/>
        </w:pict>
      </w:r>
    </w:p>
    <w:p w14:paraId="5F37B104" w14:textId="77777777" w:rsidR="00B05322" w:rsidRPr="009729C4" w:rsidRDefault="00B05322" w:rsidP="00AE3D5B">
      <w:pPr>
        <w:rPr>
          <w:rFonts w:ascii="VIA Type Office" w:hAnsi="VIA Type Office"/>
          <w:b/>
          <w:sz w:val="17"/>
          <w:szCs w:val="17"/>
        </w:rPr>
      </w:pPr>
      <w:r w:rsidRPr="009729C4">
        <w:rPr>
          <w:rFonts w:ascii="VIA Type Office" w:hAnsi="VIA Type Office"/>
          <w:b/>
          <w:sz w:val="17"/>
          <w:szCs w:val="17"/>
        </w:rPr>
        <w:t>Forskningsspørgsmål</w:t>
      </w:r>
    </w:p>
    <w:p w14:paraId="768EC41C" w14:textId="77777777" w:rsidR="00B05322" w:rsidRDefault="00B05322" w:rsidP="00AE3D5B">
      <w:pPr>
        <w:rPr>
          <w:rFonts w:ascii="VIA Type Office" w:hAnsi="VIA Type Office"/>
          <w:sz w:val="17"/>
          <w:szCs w:val="17"/>
        </w:rPr>
      </w:pPr>
      <w:r>
        <w:rPr>
          <w:rFonts w:ascii="VIA Type Office" w:hAnsi="VIA Type Office"/>
          <w:sz w:val="17"/>
          <w:szCs w:val="17"/>
        </w:rPr>
        <w:t>Hvilken betydning oplever klinisk vejleder, at samarbejdet med teoretisk underviser har for udviklingen i den kliniske vejleders lokale sygeplejepraksis?</w:t>
      </w:r>
    </w:p>
    <w:p w14:paraId="2260B2DF" w14:textId="77777777" w:rsidR="00B05322" w:rsidRDefault="000A1A23" w:rsidP="00AE3D5B">
      <w:pPr>
        <w:rPr>
          <w:rFonts w:ascii="VIA Type Office" w:hAnsi="VIA Type Office"/>
          <w:b/>
          <w:sz w:val="17"/>
          <w:szCs w:val="17"/>
        </w:rPr>
      </w:pPr>
      <w:r>
        <w:rPr>
          <w:rFonts w:ascii="VIA Type Office" w:hAnsi="VIA Type Office"/>
        </w:rPr>
        <w:pict w14:anchorId="2C0762B8">
          <v:rect id="_x0000_i1135" style="width:0;height:1.5pt" o:hrstd="t" o:hr="t" fillcolor="#a0a0a0" stroked="f"/>
        </w:pict>
      </w:r>
    </w:p>
    <w:p w14:paraId="72BADED0" w14:textId="77777777" w:rsidR="00B05322" w:rsidRPr="00660746" w:rsidRDefault="00B05322" w:rsidP="00AE3D5B">
      <w:pPr>
        <w:rPr>
          <w:rFonts w:ascii="VIA Type Office" w:hAnsi="VIA Type Office"/>
          <w:b/>
          <w:sz w:val="17"/>
          <w:szCs w:val="17"/>
        </w:rPr>
      </w:pPr>
      <w:r>
        <w:rPr>
          <w:rFonts w:ascii="VIA Type Office" w:hAnsi="VIA Type Office"/>
          <w:b/>
          <w:sz w:val="17"/>
          <w:szCs w:val="17"/>
        </w:rPr>
        <w:t>Genstandsfelt</w:t>
      </w:r>
    </w:p>
    <w:p w14:paraId="72512A77" w14:textId="3F256C7D" w:rsidR="00B05322" w:rsidRDefault="00B05322" w:rsidP="00AE3D5B">
      <w:pPr>
        <w:rPr>
          <w:rFonts w:ascii="VIA Type Office" w:hAnsi="VIA Type Office"/>
          <w:sz w:val="17"/>
          <w:szCs w:val="17"/>
        </w:rPr>
      </w:pPr>
      <w:r>
        <w:rPr>
          <w:rFonts w:ascii="VIA Type Office" w:hAnsi="VIA Type Office"/>
          <w:sz w:val="17"/>
          <w:szCs w:val="17"/>
        </w:rPr>
        <w:t>Kliniske vejlederes refleksioner over egen praksisudøvelse.</w:t>
      </w:r>
    </w:p>
    <w:p w14:paraId="2EF84EE7" w14:textId="001BBE1D" w:rsidR="00B05322" w:rsidRPr="00B05322" w:rsidRDefault="000A1A23" w:rsidP="00AE3D5B">
      <w:pPr>
        <w:rPr>
          <w:rFonts w:ascii="VIA Type Office" w:hAnsi="VIA Type Office"/>
          <w:sz w:val="17"/>
          <w:szCs w:val="17"/>
        </w:rPr>
      </w:pPr>
      <w:r>
        <w:rPr>
          <w:rFonts w:ascii="VIA Type Office" w:hAnsi="VIA Type Office"/>
        </w:rPr>
        <w:pict w14:anchorId="3262E976">
          <v:rect id="_x0000_i1136" style="width:0;height:1.5pt" o:hrstd="t" o:hr="t" fillcolor="#a0a0a0" stroked="f"/>
        </w:pict>
      </w:r>
    </w:p>
    <w:p w14:paraId="15631AB1" w14:textId="77777777" w:rsidR="00B05322" w:rsidRDefault="00B05322" w:rsidP="00AE3D5B">
      <w:pPr>
        <w:rPr>
          <w:rFonts w:ascii="VIA Type Office" w:hAnsi="VIA Type Office"/>
          <w:b/>
          <w:sz w:val="17"/>
          <w:szCs w:val="17"/>
        </w:rPr>
      </w:pPr>
      <w:r w:rsidRPr="009729C4">
        <w:rPr>
          <w:rFonts w:ascii="VIA Type Office" w:hAnsi="VIA Type Office"/>
          <w:b/>
          <w:sz w:val="17"/>
          <w:szCs w:val="17"/>
        </w:rPr>
        <w:t>Kontakt</w:t>
      </w:r>
    </w:p>
    <w:p w14:paraId="6B4A00E6" w14:textId="1682076A" w:rsidR="00B05322" w:rsidRPr="00B05322" w:rsidRDefault="00B05322" w:rsidP="00AE3D5B">
      <w:pPr>
        <w:rPr>
          <w:rFonts w:ascii="VIA Type Office" w:hAnsi="VIA Type Office"/>
          <w:b/>
          <w:sz w:val="17"/>
          <w:szCs w:val="17"/>
        </w:rPr>
      </w:pPr>
      <w:r>
        <w:rPr>
          <w:rFonts w:ascii="VIA Type Office" w:hAnsi="VIA Type Office"/>
          <w:sz w:val="17"/>
          <w:szCs w:val="17"/>
        </w:rPr>
        <w:t>Ditte Krøjgaard</w:t>
      </w:r>
    </w:p>
    <w:p w14:paraId="1111555E" w14:textId="1603C016" w:rsidR="00B05322" w:rsidRDefault="00B05322" w:rsidP="00AE3D5B">
      <w:pPr>
        <w:rPr>
          <w:rFonts w:ascii="VIA Type Office" w:hAnsi="VIA Type Office"/>
          <w:sz w:val="17"/>
          <w:szCs w:val="17"/>
        </w:rPr>
      </w:pPr>
      <w:r>
        <w:rPr>
          <w:rFonts w:ascii="VIA Type Office" w:hAnsi="VIA Type Office"/>
          <w:sz w:val="17"/>
          <w:szCs w:val="17"/>
        </w:rPr>
        <w:t>Sygeplejerskeuddannelsen i Viborg</w:t>
      </w:r>
    </w:p>
    <w:p w14:paraId="3DA3FBB6" w14:textId="6FF84E6C" w:rsidR="00B05322" w:rsidRPr="00B05322" w:rsidRDefault="00891BB9" w:rsidP="00AE3D5B">
      <w:pPr>
        <w:rPr>
          <w:rFonts w:ascii="VIA Type Office" w:hAnsi="VIA Type Office"/>
          <w:sz w:val="17"/>
          <w:szCs w:val="17"/>
        </w:rPr>
      </w:pPr>
      <w:r w:rsidRPr="00891BB9">
        <w:sym w:font="Webdings" w:char="F09B"/>
      </w:r>
      <w:r w:rsidR="00B05322">
        <w:rPr>
          <w:rFonts w:ascii="VIA Type Office" w:hAnsi="VIA Type Office"/>
          <w:sz w:val="17"/>
          <w:szCs w:val="17"/>
        </w:rPr>
        <w:t xml:space="preserve"> </w:t>
      </w:r>
      <w:hyperlink r:id="rId47" w:history="1">
        <w:r w:rsidR="00B05322" w:rsidRPr="002F7178">
          <w:rPr>
            <w:rStyle w:val="Hyperlink"/>
            <w:rFonts w:ascii="VIA Type Office" w:hAnsi="VIA Type Office"/>
            <w:sz w:val="17"/>
            <w:szCs w:val="17"/>
          </w:rPr>
          <w:t>dmkr@via.dk</w:t>
        </w:r>
      </w:hyperlink>
      <w:r w:rsidR="00B05322">
        <w:rPr>
          <w:rFonts w:ascii="VIA Type Office" w:hAnsi="VIA Type Office"/>
          <w:sz w:val="17"/>
          <w:szCs w:val="17"/>
        </w:rPr>
        <w:t xml:space="preserve"> </w:t>
      </w:r>
    </w:p>
    <w:p w14:paraId="56FC558C" w14:textId="77777777" w:rsidR="00B05322" w:rsidRPr="00222CDD" w:rsidRDefault="000A1A23" w:rsidP="00AE3D5B">
      <w:pPr>
        <w:rPr>
          <w:rFonts w:ascii="VIA Type Office" w:hAnsi="VIA Type Office"/>
        </w:rPr>
      </w:pPr>
      <w:r>
        <w:rPr>
          <w:rFonts w:ascii="VIA Type Office" w:hAnsi="VIA Type Office"/>
        </w:rPr>
        <w:pict w14:anchorId="5F4FE5F0">
          <v:rect id="_x0000_i1137" style="width:0;height:1.5pt" o:hrstd="t" o:hr="t" fillcolor="#a0a0a0" stroked="f"/>
        </w:pict>
      </w:r>
    </w:p>
    <w:p w14:paraId="1119340F" w14:textId="77777777" w:rsidR="00B05322" w:rsidRDefault="00B05322" w:rsidP="00AE3D5B">
      <w:pPr>
        <w:rPr>
          <w:rFonts w:ascii="VIA Type Office" w:hAnsi="VIA Type Office"/>
          <w:b/>
          <w:sz w:val="17"/>
          <w:szCs w:val="17"/>
        </w:rPr>
      </w:pPr>
      <w:r w:rsidRPr="009729C4">
        <w:rPr>
          <w:rFonts w:ascii="VIA Type Office" w:hAnsi="VIA Type Office"/>
          <w:b/>
          <w:sz w:val="17"/>
          <w:szCs w:val="17"/>
        </w:rPr>
        <w:t>Nøgleor</w:t>
      </w:r>
      <w:r>
        <w:rPr>
          <w:rFonts w:ascii="VIA Type Office" w:hAnsi="VIA Type Office"/>
          <w:b/>
          <w:sz w:val="17"/>
          <w:szCs w:val="17"/>
        </w:rPr>
        <w:t xml:space="preserve">d   </w:t>
      </w:r>
    </w:p>
    <w:p w14:paraId="296AD34C" w14:textId="0251A450" w:rsidR="00B05322" w:rsidRPr="00B05322" w:rsidRDefault="00B05322" w:rsidP="00AE3D5B">
      <w:pPr>
        <w:rPr>
          <w:rStyle w:val="Typografi1Tegn"/>
          <w:rFonts w:eastAsiaTheme="minorHAnsi"/>
          <w:b/>
          <w:bCs/>
          <w:sz w:val="17"/>
          <w:szCs w:val="17"/>
          <w:lang w:val="da-DK"/>
        </w:rPr>
        <w:sectPr w:rsidR="00B05322" w:rsidRPr="00B05322" w:rsidSect="00B05322">
          <w:type w:val="continuous"/>
          <w:pgSz w:w="11906" w:h="16838" w:code="9"/>
          <w:pgMar w:top="1134" w:right="1134" w:bottom="1701" w:left="1134" w:header="567" w:footer="584" w:gutter="0"/>
          <w:cols w:num="2" w:space="708"/>
          <w:docGrid w:linePitch="360"/>
        </w:sectPr>
      </w:pPr>
      <w:r>
        <w:rPr>
          <w:rFonts w:ascii="VIA Type Office" w:hAnsi="VIA Type Office"/>
          <w:sz w:val="17"/>
          <w:szCs w:val="17"/>
        </w:rPr>
        <w:t>Klinisk vejleder, udvikling</w:t>
      </w:r>
    </w:p>
    <w:p w14:paraId="0238D29F" w14:textId="77777777" w:rsidR="00B05322" w:rsidRPr="00B05322" w:rsidRDefault="00B05322" w:rsidP="00B05322">
      <w:pPr>
        <w:rPr>
          <w:rStyle w:val="Typografi1Tegn"/>
          <w:rFonts w:ascii="VIA Type Office Black" w:hAnsi="VIA Type Office Black"/>
          <w:color w:val="196455" w:themeColor="accent6" w:themeShade="80"/>
          <w:lang w:val="da-DK"/>
        </w:rPr>
      </w:pPr>
    </w:p>
    <w:p w14:paraId="58F4C03A" w14:textId="77777777" w:rsidR="00B05322" w:rsidRPr="00B05322" w:rsidRDefault="00B05322" w:rsidP="00B05322">
      <w:pPr>
        <w:rPr>
          <w:rStyle w:val="Typografi1Tegn"/>
          <w:rFonts w:ascii="VIA Type Office Black" w:hAnsi="VIA Type Office Black"/>
          <w:color w:val="196455" w:themeColor="accent6" w:themeShade="80"/>
          <w:lang w:val="da-DK"/>
        </w:rPr>
      </w:pPr>
    </w:p>
    <w:p w14:paraId="407F6031" w14:textId="77777777" w:rsidR="00B05322" w:rsidRPr="00B05322" w:rsidRDefault="00B05322" w:rsidP="00B05322">
      <w:pPr>
        <w:rPr>
          <w:rStyle w:val="Typografi1Tegn"/>
          <w:rFonts w:ascii="VIA Type Office Black" w:hAnsi="VIA Type Office Black"/>
          <w:color w:val="196455" w:themeColor="accent6" w:themeShade="80"/>
          <w:lang w:val="da-DK"/>
        </w:rPr>
      </w:pPr>
    </w:p>
    <w:p w14:paraId="719A1097" w14:textId="77777777" w:rsidR="00B05322" w:rsidRPr="00B05322" w:rsidRDefault="00B05322" w:rsidP="00B05322">
      <w:pPr>
        <w:rPr>
          <w:rStyle w:val="Typografi1Tegn"/>
          <w:rFonts w:ascii="VIA Type Office Black" w:hAnsi="VIA Type Office Black"/>
          <w:color w:val="196455" w:themeColor="accent6" w:themeShade="80"/>
          <w:lang w:val="da-DK"/>
        </w:rPr>
      </w:pPr>
    </w:p>
    <w:p w14:paraId="3E7B5410" w14:textId="77777777" w:rsidR="00B05322" w:rsidRPr="002A58B6" w:rsidRDefault="00B05322" w:rsidP="00B05322">
      <w:pPr>
        <w:rPr>
          <w:rFonts w:ascii="VIA Type Office" w:hAnsi="VIA Type Office"/>
          <w:b/>
          <w:sz w:val="17"/>
          <w:szCs w:val="17"/>
        </w:rPr>
      </w:pPr>
    </w:p>
    <w:p w14:paraId="65E9EA6C" w14:textId="77777777" w:rsidR="00B05322" w:rsidRDefault="00B05322" w:rsidP="006837A8">
      <w:pPr>
        <w:rPr>
          <w:rStyle w:val="Overskrift1Tegn"/>
          <w:color w:val="FF9164" w:themeColor="accent2"/>
          <w:lang w:val="da-DK"/>
        </w:rPr>
      </w:pPr>
    </w:p>
    <w:p w14:paraId="11485EF9" w14:textId="77777777" w:rsidR="00B05322" w:rsidRDefault="00B05322" w:rsidP="006837A8">
      <w:pPr>
        <w:rPr>
          <w:rStyle w:val="Overskrift1Tegn"/>
          <w:color w:val="FF9164" w:themeColor="accent2"/>
          <w:lang w:val="da-DK"/>
        </w:rPr>
      </w:pPr>
    </w:p>
    <w:p w14:paraId="0B0DFB9A" w14:textId="77777777" w:rsidR="00B05322" w:rsidRDefault="00B05322" w:rsidP="006837A8">
      <w:pPr>
        <w:rPr>
          <w:rStyle w:val="Overskrift1Tegn"/>
          <w:color w:val="FF9164" w:themeColor="accent2"/>
          <w:lang w:val="da-DK"/>
        </w:rPr>
      </w:pPr>
    </w:p>
    <w:p w14:paraId="0C8A97ED" w14:textId="77777777" w:rsidR="00B05322" w:rsidRDefault="00B05322" w:rsidP="006837A8">
      <w:pPr>
        <w:rPr>
          <w:rStyle w:val="Overskrift1Tegn"/>
          <w:color w:val="FF9164" w:themeColor="accent2"/>
          <w:lang w:val="da-DK"/>
        </w:rPr>
      </w:pPr>
    </w:p>
    <w:p w14:paraId="7AB85647" w14:textId="77777777" w:rsidR="00B05322" w:rsidRDefault="00B05322">
      <w:pPr>
        <w:rPr>
          <w:rStyle w:val="Overskrift1Tegn"/>
          <w:color w:val="FF9164" w:themeColor="accent2"/>
          <w:lang w:val="da-DK"/>
        </w:rPr>
      </w:pPr>
      <w:r>
        <w:rPr>
          <w:rStyle w:val="Overskrift1Tegn"/>
          <w:color w:val="FF9164" w:themeColor="accent2"/>
          <w:lang w:val="da-DK"/>
        </w:rPr>
        <w:br w:type="page"/>
      </w:r>
    </w:p>
    <w:p w14:paraId="0E4AA7D0" w14:textId="0D44F99D" w:rsidR="00891BB9" w:rsidRDefault="006837A8" w:rsidP="006837A8">
      <w:pPr>
        <w:rPr>
          <w:color w:val="FF9164" w:themeColor="accent2"/>
        </w:rPr>
      </w:pPr>
      <w:bookmarkStart w:id="58" w:name="_Toc143602497"/>
      <w:r w:rsidRPr="000D033C">
        <w:rPr>
          <w:rStyle w:val="Overskrift1Tegn"/>
          <w:color w:val="FF9164" w:themeColor="accent2"/>
          <w:lang w:val="da-DK"/>
        </w:rPr>
        <w:lastRenderedPageBreak/>
        <w:t>Tid i undervisningen</w:t>
      </w:r>
      <w:bookmarkEnd w:id="58"/>
      <w:r w:rsidRPr="006D6377">
        <w:rPr>
          <w:color w:val="FF9164" w:themeColor="accent2"/>
        </w:rPr>
        <w:t xml:space="preserve"> </w:t>
      </w:r>
    </w:p>
    <w:p w14:paraId="564014CE" w14:textId="57492A05" w:rsidR="006837A8" w:rsidRPr="006D6377" w:rsidRDefault="00891BB9" w:rsidP="006837A8">
      <w:r w:rsidRPr="00891BB9">
        <w:rPr>
          <w:rFonts w:ascii="VIA Type Office Black" w:hAnsi="VIA Type Office Black"/>
          <w:color w:val="FF9164" w:themeColor="accent2"/>
          <w:sz w:val="24"/>
          <w:szCs w:val="24"/>
        </w:rPr>
        <w:t>Ph.d. - projekt</w:t>
      </w:r>
      <w:r w:rsidR="000A1A23">
        <w:pict w14:anchorId="292F1ACE">
          <v:rect id="_x0000_i1138" style="width:481.9pt;height:1.5pt" o:hralign="center" o:hrstd="t" o:hr="t" fillcolor="#a0a0a0" stroked="f"/>
        </w:pict>
      </w:r>
    </w:p>
    <w:p w14:paraId="736B0FB4" w14:textId="77777777" w:rsidR="006837A8" w:rsidRDefault="006837A8" w:rsidP="006837A8">
      <w:pPr>
        <w:spacing w:line="240" w:lineRule="auto"/>
        <w:rPr>
          <w:rFonts w:ascii="VIA Type Office" w:eastAsiaTheme="majorEastAsia" w:hAnsi="VIA Type Office"/>
          <w:b/>
          <w:bCs/>
          <w:color w:val="196455" w:themeColor="accent6" w:themeShade="80"/>
          <w:sz w:val="24"/>
          <w:szCs w:val="24"/>
        </w:rPr>
        <w:sectPr w:rsidR="006837A8">
          <w:type w:val="continuous"/>
          <w:pgSz w:w="11906" w:h="16838"/>
          <w:pgMar w:top="1134" w:right="1134" w:bottom="1701" w:left="1134" w:header="567" w:footer="584" w:gutter="0"/>
          <w:cols w:space="708"/>
        </w:sectPr>
      </w:pPr>
    </w:p>
    <w:p w14:paraId="6D4669AB"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Forskningscenter</w:t>
      </w:r>
    </w:p>
    <w:p w14:paraId="4150B9EF" w14:textId="77777777" w:rsidR="006837A8" w:rsidRPr="009553DE" w:rsidRDefault="006837A8" w:rsidP="006837A8">
      <w:pPr>
        <w:rPr>
          <w:rFonts w:ascii="VIA Type Office" w:hAnsi="VIA Type Office"/>
          <w:sz w:val="17"/>
          <w:szCs w:val="17"/>
        </w:rPr>
      </w:pPr>
      <w:r w:rsidRPr="009553DE">
        <w:rPr>
          <w:rFonts w:ascii="VIA Type Office" w:hAnsi="VIA Type Office"/>
          <w:sz w:val="17"/>
          <w:szCs w:val="17"/>
        </w:rPr>
        <w:t>Forskningscenter for pædagogik og dannelse</w:t>
      </w:r>
    </w:p>
    <w:p w14:paraId="50F9E68E"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0F240AFC">
          <v:rect id="_x0000_i1139" style="width:481.9pt;height:1.5pt" o:hralign="center" o:hrstd="t" o:hr="t" fillcolor="#a0a0a0" stroked="f"/>
        </w:pict>
      </w:r>
    </w:p>
    <w:p w14:paraId="1E0EC289"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Forskningsprogram</w:t>
      </w:r>
    </w:p>
    <w:p w14:paraId="3749B94B" w14:textId="77777777" w:rsidR="006837A8" w:rsidRPr="009553DE" w:rsidRDefault="006837A8" w:rsidP="006837A8">
      <w:pPr>
        <w:rPr>
          <w:rFonts w:ascii="VIA Type Office" w:hAnsi="VIA Type Office"/>
          <w:sz w:val="17"/>
          <w:szCs w:val="17"/>
        </w:rPr>
      </w:pPr>
      <w:r w:rsidRPr="009553DE">
        <w:rPr>
          <w:rFonts w:ascii="VIA Type Office" w:hAnsi="VIA Type Office"/>
          <w:sz w:val="17"/>
          <w:szCs w:val="17"/>
        </w:rPr>
        <w:t xml:space="preserve">Program for vejledning og mentorskab </w:t>
      </w:r>
    </w:p>
    <w:p w14:paraId="22563C94"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74C61739">
          <v:rect id="_x0000_i1140" style="width:481.9pt;height:1.5pt" o:hralign="center" o:hrstd="t" o:hr="t" fillcolor="#a0a0a0" stroked="f"/>
        </w:pict>
      </w:r>
    </w:p>
    <w:p w14:paraId="615EB46F"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Projekttitel</w:t>
      </w:r>
    </w:p>
    <w:p w14:paraId="093CE8C9" w14:textId="77777777" w:rsidR="006837A8" w:rsidRPr="009553DE" w:rsidRDefault="006837A8" w:rsidP="006837A8">
      <w:pPr>
        <w:rPr>
          <w:rFonts w:ascii="VIA Type Office" w:hAnsi="VIA Type Office"/>
          <w:sz w:val="17"/>
          <w:szCs w:val="17"/>
        </w:rPr>
      </w:pPr>
      <w:r w:rsidRPr="009553DE">
        <w:rPr>
          <w:rFonts w:ascii="VIA Type Office" w:hAnsi="VIA Type Office"/>
          <w:sz w:val="17"/>
          <w:szCs w:val="17"/>
        </w:rPr>
        <w:t>Imellem lærerens temporegler og elevernes tidsoplevelser</w:t>
      </w:r>
    </w:p>
    <w:p w14:paraId="00BB0E10"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6E75CFF4">
          <v:rect id="_x0000_i1141" style="width:481.9pt;height:1.5pt" o:hralign="center" o:hrstd="t" o:hr="t" fillcolor="#a0a0a0" stroked="f"/>
        </w:pict>
      </w:r>
    </w:p>
    <w:p w14:paraId="23172147"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Projektperiode</w:t>
      </w:r>
    </w:p>
    <w:p w14:paraId="496473BD" w14:textId="77777777" w:rsidR="006837A8" w:rsidRPr="009553DE" w:rsidRDefault="006837A8" w:rsidP="006837A8">
      <w:pPr>
        <w:rPr>
          <w:rFonts w:ascii="VIA Type Office" w:hAnsi="VIA Type Office"/>
          <w:sz w:val="17"/>
          <w:szCs w:val="17"/>
        </w:rPr>
      </w:pPr>
      <w:r w:rsidRPr="009553DE">
        <w:rPr>
          <w:rFonts w:ascii="VIA Type Office" w:hAnsi="VIA Type Office"/>
          <w:sz w:val="17"/>
          <w:szCs w:val="17"/>
        </w:rPr>
        <w:t>Januar 2020 – December 2023</w:t>
      </w:r>
    </w:p>
    <w:p w14:paraId="2DB901ED" w14:textId="77777777" w:rsidR="006837A8" w:rsidRPr="009553DE" w:rsidRDefault="000A1A23" w:rsidP="006837A8">
      <w:pPr>
        <w:jc w:val="center"/>
        <w:rPr>
          <w:rFonts w:ascii="VIA Type Office" w:hAnsi="VIA Type Office"/>
          <w:sz w:val="17"/>
          <w:szCs w:val="17"/>
        </w:rPr>
      </w:pPr>
      <w:r>
        <w:rPr>
          <w:rFonts w:ascii="VIA Type Office" w:hAnsi="VIA Type Office"/>
          <w:sz w:val="17"/>
          <w:szCs w:val="17"/>
        </w:rPr>
        <w:pict w14:anchorId="38B7B35C">
          <v:rect id="_x0000_i1142" style="width:481.9pt;height:1.5pt" o:hralign="center" o:hrstd="t" o:hr="t" fillcolor="#a0a0a0" stroked="f"/>
        </w:pict>
      </w:r>
    </w:p>
    <w:p w14:paraId="2D8B9E3E" w14:textId="77777777" w:rsidR="006837A8" w:rsidRPr="009553DE" w:rsidRDefault="006837A8" w:rsidP="006837A8">
      <w:pPr>
        <w:rPr>
          <w:rFonts w:ascii="VIA Type Office" w:hAnsi="VIA Type Office"/>
          <w:b/>
          <w:sz w:val="17"/>
          <w:szCs w:val="17"/>
        </w:rPr>
      </w:pPr>
      <w:r w:rsidRPr="009553DE">
        <w:rPr>
          <w:rFonts w:ascii="VIA Type Office" w:hAnsi="VIA Type Office"/>
          <w:b/>
          <w:sz w:val="17"/>
          <w:szCs w:val="17"/>
        </w:rPr>
        <w:t>Baggrund</w:t>
      </w:r>
    </w:p>
    <w:p w14:paraId="60426C64"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 xml:space="preserve">Når der er tale om tid i forbindelse med læring, handler det typisk om, hvordan vi får eleverne til at lære mere på kortere tid. Men tid kan mere end at måle og speede elevernes læreprocesser op. I Ph.d. en ser jeg på elementer som tempo, rytme, nutid, fortid og fremtid i undervisningen. Konkret undersøger jeg, hvordan læreren bruger tiden i undervisningen og hvordan eleverne oplever den. </w:t>
      </w:r>
    </w:p>
    <w:p w14:paraId="6F45172F"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Studiet er inspireret af dokumentarisk metode og sammenligner en folkeskole, en privatskole og en friskole</w:t>
      </w:r>
    </w:p>
    <w:p w14:paraId="489764A1"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Forskningsspørgsmål</w:t>
      </w:r>
    </w:p>
    <w:p w14:paraId="72FC4662"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Hvad kendetegner mødet mellem lærerens temporegler og elevernes tidsoplevelser?</w:t>
      </w:r>
    </w:p>
    <w:p w14:paraId="53250BE5"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7A68A3AA">
          <v:rect id="_x0000_i1143" style="width:481.9pt;height:1.5pt" o:hrstd="t" o:hr="t" fillcolor="#a0a0a0" stroked="f"/>
        </w:pict>
      </w:r>
    </w:p>
    <w:p w14:paraId="4F46386B"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Genstandsfelt</w:t>
      </w:r>
    </w:p>
    <w:p w14:paraId="53EF2DBF"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 xml:space="preserve">Lærerens temporale rammesætning og elevernes oplevelser af tid i undervisningen </w:t>
      </w:r>
    </w:p>
    <w:p w14:paraId="19BAE02A"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1B5BA965">
          <v:rect id="_x0000_i1144" style="width:481.9pt;height:1.5pt" o:hrstd="t" o:hr="t" fillcolor="#a0a0a0" stroked="f"/>
        </w:pict>
      </w:r>
    </w:p>
    <w:p w14:paraId="313674B0" w14:textId="77777777" w:rsidR="006837A8" w:rsidRPr="009553DE" w:rsidRDefault="006837A8" w:rsidP="00AE3D5B">
      <w:pPr>
        <w:rPr>
          <w:rFonts w:ascii="VIA Type Office" w:hAnsi="VIA Type Office"/>
          <w:b/>
          <w:sz w:val="17"/>
          <w:szCs w:val="17"/>
        </w:rPr>
      </w:pPr>
      <w:r w:rsidRPr="009553DE">
        <w:rPr>
          <w:rFonts w:ascii="VIA Type Office" w:hAnsi="VIA Type Office"/>
          <w:b/>
          <w:sz w:val="17"/>
          <w:szCs w:val="17"/>
        </w:rPr>
        <w:t>Kontakt</w:t>
      </w:r>
    </w:p>
    <w:p w14:paraId="11275E14"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Malene Engsig Brodersen, ph.d.-studerende</w:t>
      </w:r>
    </w:p>
    <w:p w14:paraId="2E50EC73" w14:textId="77777777" w:rsidR="006837A8" w:rsidRPr="009553DE" w:rsidRDefault="006837A8" w:rsidP="00AE3D5B">
      <w:pPr>
        <w:rPr>
          <w:rFonts w:ascii="VIA Type Office" w:hAnsi="VIA Type Office"/>
          <w:sz w:val="17"/>
          <w:szCs w:val="17"/>
        </w:rPr>
      </w:pPr>
      <w:r w:rsidRPr="009553DE">
        <w:rPr>
          <w:rFonts w:ascii="VIA Type Office" w:hAnsi="VIA Type Office"/>
          <w:sz w:val="17"/>
          <w:szCs w:val="17"/>
        </w:rPr>
        <w:t>Forskningscenter for pædagogik og dannelse</w:t>
      </w:r>
    </w:p>
    <w:p w14:paraId="718BC0AE" w14:textId="376529A0" w:rsidR="006837A8" w:rsidRPr="009553DE" w:rsidRDefault="00891BB9" w:rsidP="00AE3D5B">
      <w:pPr>
        <w:rPr>
          <w:rFonts w:ascii="VIA Type Office" w:hAnsi="VIA Type Office"/>
          <w:sz w:val="17"/>
          <w:szCs w:val="17"/>
        </w:rPr>
      </w:pPr>
      <w:r w:rsidRPr="00891BB9">
        <w:sym w:font="Webdings" w:char="F09B"/>
      </w:r>
      <w:r w:rsidR="006837A8" w:rsidRPr="009553DE">
        <w:rPr>
          <w:rFonts w:ascii="VIA Type Office" w:hAnsi="VIA Type Office"/>
          <w:sz w:val="17"/>
          <w:szCs w:val="17"/>
        </w:rPr>
        <w:t xml:space="preserve"> </w:t>
      </w:r>
      <w:hyperlink r:id="rId48" w:history="1">
        <w:r w:rsidR="006837A8" w:rsidRPr="009553DE">
          <w:rPr>
            <w:rStyle w:val="Hyperlink"/>
            <w:rFonts w:ascii="VIA Type Office" w:hAnsi="VIA Type Office"/>
            <w:sz w:val="17"/>
            <w:szCs w:val="17"/>
          </w:rPr>
          <w:t>mebr@via.dk</w:t>
        </w:r>
      </w:hyperlink>
    </w:p>
    <w:p w14:paraId="196BC94D" w14:textId="77777777" w:rsidR="006837A8" w:rsidRPr="009553DE" w:rsidRDefault="000A1A23" w:rsidP="00AE3D5B">
      <w:pPr>
        <w:rPr>
          <w:rFonts w:ascii="VIA Type Office" w:hAnsi="VIA Type Office"/>
          <w:sz w:val="17"/>
          <w:szCs w:val="17"/>
        </w:rPr>
      </w:pPr>
      <w:r>
        <w:rPr>
          <w:rFonts w:ascii="VIA Type Office" w:hAnsi="VIA Type Office"/>
          <w:sz w:val="17"/>
          <w:szCs w:val="17"/>
        </w:rPr>
        <w:pict w14:anchorId="267E4C41">
          <v:rect id="_x0000_i1145" style="width:481.9pt;height:1.5pt" o:hrstd="t" o:hr="t" fillcolor="#a0a0a0" stroked="f"/>
        </w:pict>
      </w:r>
    </w:p>
    <w:p w14:paraId="57164CA3" w14:textId="77777777" w:rsidR="006837A8" w:rsidRPr="009553DE" w:rsidRDefault="006837A8" w:rsidP="00AE3D5B">
      <w:pPr>
        <w:rPr>
          <w:rFonts w:ascii="VIA Type Office" w:hAnsi="VIA Type Office"/>
          <w:sz w:val="17"/>
          <w:szCs w:val="17"/>
        </w:rPr>
      </w:pPr>
      <w:r w:rsidRPr="009553DE">
        <w:rPr>
          <w:rFonts w:ascii="VIA Type Office" w:hAnsi="VIA Type Office"/>
          <w:b/>
          <w:sz w:val="17"/>
          <w:szCs w:val="17"/>
        </w:rPr>
        <w:t>Nøgleord</w:t>
      </w:r>
      <w:r w:rsidRPr="009553DE">
        <w:rPr>
          <w:rFonts w:ascii="VIA Type Office" w:hAnsi="VIA Type Office"/>
          <w:sz w:val="17"/>
          <w:szCs w:val="17"/>
        </w:rPr>
        <w:t xml:space="preserve"> </w:t>
      </w:r>
    </w:p>
    <w:p w14:paraId="0D86F5DD" w14:textId="77777777" w:rsidR="006837A8" w:rsidRPr="009553DE" w:rsidRDefault="006837A8" w:rsidP="00AE3D5B">
      <w:pPr>
        <w:rPr>
          <w:rFonts w:ascii="VIA Type Office" w:eastAsiaTheme="majorEastAsia" w:hAnsi="VIA Type Office"/>
          <w:b/>
          <w:bCs/>
          <w:color w:val="FF0000"/>
          <w:sz w:val="17"/>
          <w:szCs w:val="17"/>
        </w:rPr>
      </w:pPr>
      <w:r w:rsidRPr="009553DE">
        <w:rPr>
          <w:rFonts w:ascii="VIA Type Office" w:hAnsi="VIA Type Office"/>
          <w:sz w:val="17"/>
          <w:szCs w:val="17"/>
        </w:rPr>
        <w:t xml:space="preserve">Tid, </w:t>
      </w:r>
      <w:proofErr w:type="spellStart"/>
      <w:r w:rsidRPr="009553DE">
        <w:rPr>
          <w:rFonts w:ascii="VIA Type Office" w:hAnsi="VIA Type Office"/>
          <w:sz w:val="17"/>
          <w:szCs w:val="17"/>
        </w:rPr>
        <w:t>Temporalitet</w:t>
      </w:r>
      <w:proofErr w:type="spellEnd"/>
      <w:r w:rsidRPr="009553DE">
        <w:rPr>
          <w:rFonts w:ascii="VIA Type Office" w:hAnsi="VIA Type Office"/>
          <w:sz w:val="17"/>
          <w:szCs w:val="17"/>
        </w:rPr>
        <w:t xml:space="preserve">, Didaktik, Undervisning, Lærerens rammesætning, Elevernes tidsoplevelser, Socialfænomenologi, Alfred </w:t>
      </w:r>
      <w:proofErr w:type="spellStart"/>
      <w:r w:rsidRPr="009553DE">
        <w:rPr>
          <w:rFonts w:ascii="VIA Type Office" w:hAnsi="VIA Type Office"/>
          <w:sz w:val="17"/>
          <w:szCs w:val="17"/>
        </w:rPr>
        <w:t>Schutz</w:t>
      </w:r>
      <w:proofErr w:type="spellEnd"/>
      <w:r w:rsidRPr="009553DE">
        <w:rPr>
          <w:rFonts w:ascii="VIA Type Office" w:hAnsi="VIA Type Office"/>
          <w:sz w:val="17"/>
          <w:szCs w:val="17"/>
        </w:rPr>
        <w:t xml:space="preserve">, Basil Bernstein, </w:t>
      </w:r>
      <w:proofErr w:type="spellStart"/>
      <w:r w:rsidRPr="009553DE">
        <w:rPr>
          <w:rFonts w:ascii="VIA Type Office" w:hAnsi="VIA Type Office"/>
          <w:sz w:val="17"/>
          <w:szCs w:val="17"/>
        </w:rPr>
        <w:t>Eviatar</w:t>
      </w:r>
      <w:proofErr w:type="spellEnd"/>
      <w:r w:rsidRPr="009553DE">
        <w:rPr>
          <w:rFonts w:ascii="VIA Type Office" w:hAnsi="VIA Type Office"/>
          <w:sz w:val="17"/>
          <w:szCs w:val="17"/>
        </w:rPr>
        <w:t xml:space="preserve"> </w:t>
      </w:r>
      <w:proofErr w:type="spellStart"/>
      <w:r w:rsidRPr="009553DE">
        <w:rPr>
          <w:rFonts w:ascii="VIA Type Office" w:hAnsi="VIA Type Office"/>
          <w:sz w:val="17"/>
          <w:szCs w:val="17"/>
        </w:rPr>
        <w:t>Zerubavel</w:t>
      </w:r>
      <w:proofErr w:type="spellEnd"/>
    </w:p>
    <w:p w14:paraId="0D92E14D" w14:textId="77777777" w:rsidR="006837A8" w:rsidRPr="009553DE" w:rsidRDefault="006837A8" w:rsidP="006837A8">
      <w:pPr>
        <w:rPr>
          <w:rStyle w:val="Typografi1Tegn"/>
          <w:b/>
          <w:color w:val="196455" w:themeColor="accent6" w:themeShade="80"/>
          <w:sz w:val="17"/>
          <w:szCs w:val="17"/>
          <w:lang w:val="da-DK"/>
        </w:rPr>
      </w:pPr>
    </w:p>
    <w:p w14:paraId="56D9FB6C" w14:textId="77777777" w:rsidR="006837A8" w:rsidRPr="009553DE" w:rsidRDefault="006837A8" w:rsidP="006837A8">
      <w:pPr>
        <w:rPr>
          <w:rStyle w:val="Typografi1Tegn"/>
          <w:color w:val="196455" w:themeColor="accent6" w:themeShade="80"/>
          <w:sz w:val="17"/>
          <w:szCs w:val="17"/>
          <w:lang w:val="da-DK"/>
        </w:rPr>
      </w:pPr>
    </w:p>
    <w:p w14:paraId="038F3DC6" w14:textId="77777777" w:rsidR="006837A8" w:rsidRPr="000D033C" w:rsidRDefault="006837A8" w:rsidP="006837A8">
      <w:pPr>
        <w:rPr>
          <w:rStyle w:val="Typografi1Tegn"/>
          <w:rFonts w:ascii="VIA Type Office Black" w:hAnsi="VIA Type Office Black"/>
          <w:color w:val="196455" w:themeColor="accent6" w:themeShade="80"/>
          <w:lang w:val="da-DK"/>
        </w:rPr>
      </w:pPr>
    </w:p>
    <w:p w14:paraId="294178BF" w14:textId="77777777" w:rsidR="006837A8" w:rsidRPr="000D033C" w:rsidRDefault="006837A8" w:rsidP="006837A8">
      <w:pPr>
        <w:spacing w:line="240" w:lineRule="auto"/>
        <w:rPr>
          <w:rStyle w:val="Overskrift1Tegn"/>
          <w:color w:val="FF7369" w:themeColor="accent3"/>
          <w:lang w:val="da-DK"/>
        </w:rPr>
        <w:sectPr w:rsidR="006837A8" w:rsidRPr="000D033C">
          <w:type w:val="continuous"/>
          <w:pgSz w:w="11906" w:h="16838"/>
          <w:pgMar w:top="1134" w:right="1134" w:bottom="1701" w:left="1134" w:header="567" w:footer="584" w:gutter="0"/>
          <w:cols w:num="2" w:space="708"/>
        </w:sectPr>
      </w:pPr>
    </w:p>
    <w:p w14:paraId="55E9FAF9" w14:textId="498CB941" w:rsidR="00113A78" w:rsidRPr="006837A8" w:rsidRDefault="00113A78" w:rsidP="005A2592">
      <w:pPr>
        <w:rPr>
          <w:rFonts w:ascii="VIA Type Office Black" w:hAnsi="VIA Type Office Black"/>
          <w:color w:val="FF9164" w:themeColor="accent2"/>
          <w:sz w:val="44"/>
        </w:rPr>
      </w:pPr>
    </w:p>
    <w:sectPr w:rsidR="00113A78" w:rsidRPr="006837A8" w:rsidSect="00390CE7">
      <w:headerReference w:type="default" r:id="rId49"/>
      <w:footerReference w:type="default" r:id="rId50"/>
      <w:headerReference w:type="first" r:id="rId51"/>
      <w:footerReference w:type="first" r:id="rId52"/>
      <w:type w:val="continuous"/>
      <w:pgSz w:w="11906" w:h="16838" w:code="9"/>
      <w:pgMar w:top="1134" w:right="1134" w:bottom="1701" w:left="1134" w:header="567" w:footer="5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7D7A2" w14:textId="77777777" w:rsidR="000A1A23" w:rsidRDefault="000A1A23" w:rsidP="009E4B94">
      <w:pPr>
        <w:spacing w:line="240" w:lineRule="auto"/>
      </w:pPr>
      <w:r>
        <w:separator/>
      </w:r>
    </w:p>
  </w:endnote>
  <w:endnote w:type="continuationSeparator" w:id="0">
    <w:p w14:paraId="7492B42D" w14:textId="77777777" w:rsidR="000A1A23" w:rsidRDefault="000A1A23" w:rsidP="009E4B94">
      <w:pPr>
        <w:spacing w:line="240" w:lineRule="auto"/>
      </w:pPr>
      <w:r>
        <w:continuationSeparator/>
      </w:r>
    </w:p>
  </w:endnote>
  <w:endnote w:type="continuationNotice" w:id="1">
    <w:p w14:paraId="0244A502" w14:textId="77777777" w:rsidR="000A1A23" w:rsidRDefault="000A1A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A Type Office">
    <w:altName w:val="VIA Type Office"/>
    <w:panose1 w:val="02000503000000020004"/>
    <w:charset w:val="00"/>
    <w:family w:val="auto"/>
    <w:pitch w:val="variable"/>
    <w:sig w:usb0="80000027" w:usb1="0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IA Type Office Black">
    <w:altName w:val="Calibri"/>
    <w:panose1 w:val="02000503000000020004"/>
    <w:charset w:val="00"/>
    <w:family w:val="auto"/>
    <w:pitch w:val="variable"/>
    <w:sig w:usb0="80000027" w:usb1="10000002" w:usb2="00000000" w:usb3="00000000" w:csb0="00000001" w:csb1="00000000"/>
  </w:font>
  <w:font w:name="Tahoma">
    <w:panose1 w:val="020B0604030504040204"/>
    <w:charset w:val="00"/>
    <w:family w:val="swiss"/>
    <w:pitch w:val="variable"/>
    <w:sig w:usb0="E1002EFF" w:usb1="C000605B" w:usb2="00000029" w:usb3="00000000" w:csb0="000101FF" w:csb1="00000000"/>
  </w:font>
  <w:font w:name="VIA Type Office Light">
    <w:altName w:val="Calibri"/>
    <w:panose1 w:val="02000503000000020004"/>
    <w:charset w:val="00"/>
    <w:family w:val="auto"/>
    <w:pitch w:val="variable"/>
    <w:sig w:usb0="80000027" w:usb1="00000002" w:usb2="00000000" w:usb3="00000000" w:csb0="00000001" w:csb1="00000000"/>
  </w:font>
  <w:font w:name="DTL Documenta TOT">
    <w:altName w:val="Cambria"/>
    <w:panose1 w:val="00000000000000000000"/>
    <w:charset w:val="00"/>
    <w:family w:val="roman"/>
    <w:notTrueType/>
    <w:pitch w:val="default"/>
    <w:sig w:usb0="00000003" w:usb1="00000000" w:usb2="00000000" w:usb3="00000000" w:csb0="00000001" w:csb1="00000000"/>
  </w:font>
  <w:font w:name="VIA Type Black">
    <w:altName w:val="Calibri"/>
    <w:panose1 w:val="02000000000000000000"/>
    <w:charset w:val="00"/>
    <w:family w:val="auto"/>
    <w:pitch w:val="variable"/>
    <w:sig w:usb0="80000027" w:usb1="10000042"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C5D1" w14:textId="6D7758C6" w:rsidR="000A1A23" w:rsidRDefault="000A1A23">
    <w:pPr>
      <w:pStyle w:val="Sidefod"/>
    </w:pPr>
    <w:r>
      <w:rPr>
        <w:noProof/>
        <w:lang w:eastAsia="da-DK"/>
      </w:rPr>
      <mc:AlternateContent>
        <mc:Choice Requires="wps">
          <w:drawing>
            <wp:anchor distT="0" distB="0" distL="114300" distR="114300" simplePos="0" relativeHeight="251738112" behindDoc="0" locked="0" layoutInCell="1" allowOverlap="1" wp14:anchorId="16958FE7" wp14:editId="2FA5753A">
              <wp:simplePos x="0" y="0"/>
              <wp:positionH relativeFrom="page">
                <wp:posOffset>5149215</wp:posOffset>
              </wp:positionH>
              <wp:positionV relativeFrom="page">
                <wp:posOffset>9701530</wp:posOffset>
              </wp:positionV>
              <wp:extent cx="2376000" cy="961200"/>
              <wp:effectExtent l="0" t="0" r="5715" b="10795"/>
              <wp:wrapNone/>
              <wp:docPr id="16" name="Text Box 18"/>
              <wp:cNvGraphicFramePr/>
              <a:graphic xmlns:a="http://schemas.openxmlformats.org/drawingml/2006/main">
                <a:graphicData uri="http://schemas.microsoft.com/office/word/2010/wordprocessingShape">
                  <wps:wsp>
                    <wps:cNvSpPr txBox="1"/>
                    <wps:spPr>
                      <a:xfrm>
                        <a:off x="0" y="0"/>
                        <a:ext cx="2376000" cy="96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0A1A23" w14:paraId="11A8C812" w14:textId="77777777" w:rsidTr="00EC7710">
                            <w:trPr>
                              <w:trHeight w:hRule="exact" w:val="369"/>
                            </w:trPr>
                            <w:tc>
                              <w:tcPr>
                                <w:tcW w:w="2608" w:type="dxa"/>
                                <w:tcBorders>
                                  <w:top w:val="single" w:sz="4" w:space="0" w:color="auto"/>
                                </w:tcBorders>
                                <w:tcMar>
                                  <w:top w:w="113" w:type="dxa"/>
                                </w:tcMar>
                              </w:tcPr>
                              <w:p w14:paraId="22D64884" w14:textId="77777777" w:rsidR="000A1A23" w:rsidRPr="00F4221F" w:rsidRDefault="000A1A23" w:rsidP="0097522C">
                                <w:pPr>
                                  <w:rPr>
                                    <w:rFonts w:ascii="VIA Type Office" w:hAnsi="VIA Type Office"/>
                                    <w:sz w:val="17"/>
                                    <w:szCs w:val="17"/>
                                  </w:rPr>
                                </w:pPr>
                                <w:r w:rsidRPr="00F4221F">
                                  <w:rPr>
                                    <w:rFonts w:ascii="VIA Type Office" w:hAnsi="VIA Type Office"/>
                                    <w:sz w:val="17"/>
                                    <w:szCs w:val="17"/>
                                  </w:rPr>
                                  <w:fldChar w:fldCharType="begin"/>
                                </w:r>
                                <w:r w:rsidRPr="00F4221F">
                                  <w:rPr>
                                    <w:rFonts w:ascii="VIA Type Office" w:hAnsi="VIA Type Office"/>
                                    <w:sz w:val="17"/>
                                    <w:szCs w:val="17"/>
                                  </w:rPr>
                                  <w:instrText xml:space="preserve"> PAGE  </w:instrText>
                                </w:r>
                                <w:r w:rsidRPr="00F4221F">
                                  <w:rPr>
                                    <w:rFonts w:ascii="VIA Type Office" w:hAnsi="VIA Type Office"/>
                                    <w:sz w:val="17"/>
                                    <w:szCs w:val="17"/>
                                  </w:rPr>
                                  <w:fldChar w:fldCharType="separate"/>
                                </w:r>
                                <w:r w:rsidRPr="00F4221F">
                                  <w:rPr>
                                    <w:rFonts w:ascii="VIA Type Office" w:hAnsi="VIA Type Office"/>
                                    <w:noProof/>
                                    <w:sz w:val="17"/>
                                    <w:szCs w:val="17"/>
                                  </w:rPr>
                                  <w:t>21</w:t>
                                </w:r>
                                <w:r w:rsidRPr="00F4221F">
                                  <w:rPr>
                                    <w:rFonts w:ascii="VIA Type Office" w:hAnsi="VIA Type Office"/>
                                    <w:sz w:val="17"/>
                                    <w:szCs w:val="17"/>
                                  </w:rPr>
                                  <w:fldChar w:fldCharType="end"/>
                                </w:r>
                                <w:r w:rsidRPr="00F4221F">
                                  <w:rPr>
                                    <w:rFonts w:ascii="VIA Type Office" w:hAnsi="VIA Type Office"/>
                                    <w:sz w:val="17"/>
                                    <w:szCs w:val="17"/>
                                  </w:rPr>
                                  <w:t>/</w:t>
                                </w:r>
                                <w:r w:rsidRPr="00F4221F">
                                  <w:rPr>
                                    <w:rFonts w:ascii="VIA Type Office" w:hAnsi="VIA Type Office"/>
                                    <w:noProof/>
                                    <w:sz w:val="17"/>
                                    <w:szCs w:val="17"/>
                                  </w:rPr>
                                  <w:fldChar w:fldCharType="begin"/>
                                </w:r>
                                <w:r w:rsidRPr="00F4221F">
                                  <w:rPr>
                                    <w:rFonts w:ascii="VIA Type Office" w:hAnsi="VIA Type Office"/>
                                    <w:noProof/>
                                    <w:sz w:val="17"/>
                                    <w:szCs w:val="17"/>
                                  </w:rPr>
                                  <w:instrText xml:space="preserve"> NUMPAGES  </w:instrText>
                                </w:r>
                                <w:r w:rsidRPr="00F4221F">
                                  <w:rPr>
                                    <w:rFonts w:ascii="VIA Type Office" w:hAnsi="VIA Type Office"/>
                                    <w:noProof/>
                                    <w:sz w:val="17"/>
                                    <w:szCs w:val="17"/>
                                  </w:rPr>
                                  <w:fldChar w:fldCharType="separate"/>
                                </w:r>
                                <w:r w:rsidRPr="00F4221F">
                                  <w:rPr>
                                    <w:rFonts w:ascii="VIA Type Office" w:hAnsi="VIA Type Office"/>
                                    <w:noProof/>
                                    <w:sz w:val="17"/>
                                    <w:szCs w:val="17"/>
                                  </w:rPr>
                                  <w:t>28</w:t>
                                </w:r>
                                <w:r w:rsidRPr="00F4221F">
                                  <w:rPr>
                                    <w:rFonts w:ascii="VIA Type Office" w:hAnsi="VIA Type Office"/>
                                    <w:noProof/>
                                    <w:sz w:val="17"/>
                                    <w:szCs w:val="17"/>
                                  </w:rPr>
                                  <w:fldChar w:fldCharType="end"/>
                                </w:r>
                              </w:p>
                            </w:tc>
                          </w:tr>
                        </w:tbl>
                        <w:p w14:paraId="13102565" w14:textId="77777777" w:rsidR="000A1A23" w:rsidRDefault="000A1A23" w:rsidP="00F4221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58FE7" id="_x0000_t202" coordsize="21600,21600" o:spt="202" path="m,l,21600r21600,l21600,xe">
              <v:stroke joinstyle="miter"/>
              <v:path gradientshapeok="t" o:connecttype="rect"/>
            </v:shapetype>
            <v:shape id="Text Box 18" o:spid="_x0000_s1029" type="#_x0000_t202" style="position:absolute;margin-left:405.45pt;margin-top:763.9pt;width:187.1pt;height:75.7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0A1A23" w14:paraId="11A8C812" w14:textId="77777777" w:rsidTr="00EC7710">
                      <w:trPr>
                        <w:trHeight w:hRule="exact" w:val="369"/>
                      </w:trPr>
                      <w:tc>
                        <w:tcPr>
                          <w:tcW w:w="2608" w:type="dxa"/>
                          <w:tcBorders>
                            <w:top w:val="single" w:sz="4" w:space="0" w:color="auto"/>
                          </w:tcBorders>
                          <w:tcMar>
                            <w:top w:w="113" w:type="dxa"/>
                          </w:tcMar>
                        </w:tcPr>
                        <w:p w14:paraId="22D64884" w14:textId="77777777" w:rsidR="000A1A23" w:rsidRPr="00F4221F" w:rsidRDefault="000A1A23" w:rsidP="0097522C">
                          <w:pPr>
                            <w:rPr>
                              <w:rFonts w:ascii="VIA Type Office" w:hAnsi="VIA Type Office"/>
                              <w:sz w:val="17"/>
                              <w:szCs w:val="17"/>
                            </w:rPr>
                          </w:pPr>
                          <w:r w:rsidRPr="00F4221F">
                            <w:rPr>
                              <w:rFonts w:ascii="VIA Type Office" w:hAnsi="VIA Type Office"/>
                              <w:sz w:val="17"/>
                              <w:szCs w:val="17"/>
                            </w:rPr>
                            <w:fldChar w:fldCharType="begin"/>
                          </w:r>
                          <w:r w:rsidRPr="00F4221F">
                            <w:rPr>
                              <w:rFonts w:ascii="VIA Type Office" w:hAnsi="VIA Type Office"/>
                              <w:sz w:val="17"/>
                              <w:szCs w:val="17"/>
                            </w:rPr>
                            <w:instrText xml:space="preserve"> PAGE  </w:instrText>
                          </w:r>
                          <w:r w:rsidRPr="00F4221F">
                            <w:rPr>
                              <w:rFonts w:ascii="VIA Type Office" w:hAnsi="VIA Type Office"/>
                              <w:sz w:val="17"/>
                              <w:szCs w:val="17"/>
                            </w:rPr>
                            <w:fldChar w:fldCharType="separate"/>
                          </w:r>
                          <w:r w:rsidRPr="00F4221F">
                            <w:rPr>
                              <w:rFonts w:ascii="VIA Type Office" w:hAnsi="VIA Type Office"/>
                              <w:noProof/>
                              <w:sz w:val="17"/>
                              <w:szCs w:val="17"/>
                            </w:rPr>
                            <w:t>21</w:t>
                          </w:r>
                          <w:r w:rsidRPr="00F4221F">
                            <w:rPr>
                              <w:rFonts w:ascii="VIA Type Office" w:hAnsi="VIA Type Office"/>
                              <w:sz w:val="17"/>
                              <w:szCs w:val="17"/>
                            </w:rPr>
                            <w:fldChar w:fldCharType="end"/>
                          </w:r>
                          <w:r w:rsidRPr="00F4221F">
                            <w:rPr>
                              <w:rFonts w:ascii="VIA Type Office" w:hAnsi="VIA Type Office"/>
                              <w:sz w:val="17"/>
                              <w:szCs w:val="17"/>
                            </w:rPr>
                            <w:t>/</w:t>
                          </w:r>
                          <w:r w:rsidRPr="00F4221F">
                            <w:rPr>
                              <w:rFonts w:ascii="VIA Type Office" w:hAnsi="VIA Type Office"/>
                              <w:noProof/>
                              <w:sz w:val="17"/>
                              <w:szCs w:val="17"/>
                            </w:rPr>
                            <w:fldChar w:fldCharType="begin"/>
                          </w:r>
                          <w:r w:rsidRPr="00F4221F">
                            <w:rPr>
                              <w:rFonts w:ascii="VIA Type Office" w:hAnsi="VIA Type Office"/>
                              <w:noProof/>
                              <w:sz w:val="17"/>
                              <w:szCs w:val="17"/>
                            </w:rPr>
                            <w:instrText xml:space="preserve"> NUMPAGES  </w:instrText>
                          </w:r>
                          <w:r w:rsidRPr="00F4221F">
                            <w:rPr>
                              <w:rFonts w:ascii="VIA Type Office" w:hAnsi="VIA Type Office"/>
                              <w:noProof/>
                              <w:sz w:val="17"/>
                              <w:szCs w:val="17"/>
                            </w:rPr>
                            <w:fldChar w:fldCharType="separate"/>
                          </w:r>
                          <w:r w:rsidRPr="00F4221F">
                            <w:rPr>
                              <w:rFonts w:ascii="VIA Type Office" w:hAnsi="VIA Type Office"/>
                              <w:noProof/>
                              <w:sz w:val="17"/>
                              <w:szCs w:val="17"/>
                            </w:rPr>
                            <w:t>28</w:t>
                          </w:r>
                          <w:r w:rsidRPr="00F4221F">
                            <w:rPr>
                              <w:rFonts w:ascii="VIA Type Office" w:hAnsi="VIA Type Office"/>
                              <w:noProof/>
                              <w:sz w:val="17"/>
                              <w:szCs w:val="17"/>
                            </w:rPr>
                            <w:fldChar w:fldCharType="end"/>
                          </w:r>
                        </w:p>
                      </w:tc>
                    </w:tr>
                  </w:tbl>
                  <w:p w14:paraId="13102565" w14:textId="77777777" w:rsidR="000A1A23" w:rsidRDefault="000A1A23" w:rsidP="00F4221F"/>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89D40" w14:textId="77777777" w:rsidR="000A1A23" w:rsidRDefault="000A1A23" w:rsidP="00EC7710">
    <w:pPr>
      <w:pStyle w:val="Sidefod"/>
    </w:pPr>
    <w:r>
      <w:rPr>
        <w:noProof/>
        <w:lang w:eastAsia="da-DK"/>
      </w:rPr>
      <mc:AlternateContent>
        <mc:Choice Requires="wps">
          <w:drawing>
            <wp:anchor distT="0" distB="0" distL="114300" distR="114300" simplePos="0" relativeHeight="251742208" behindDoc="0" locked="0" layoutInCell="1" allowOverlap="1" wp14:anchorId="2EC48290" wp14:editId="43D18888">
              <wp:simplePos x="0" y="0"/>
              <wp:positionH relativeFrom="page">
                <wp:align>right</wp:align>
              </wp:positionH>
              <wp:positionV relativeFrom="page">
                <wp:align>bottom</wp:align>
              </wp:positionV>
              <wp:extent cx="2376000" cy="961200"/>
              <wp:effectExtent l="0" t="0" r="5715" b="10795"/>
              <wp:wrapNone/>
              <wp:docPr id="3" name="Text Box 18"/>
              <wp:cNvGraphicFramePr/>
              <a:graphic xmlns:a="http://schemas.openxmlformats.org/drawingml/2006/main">
                <a:graphicData uri="http://schemas.microsoft.com/office/word/2010/wordprocessingShape">
                  <wps:wsp>
                    <wps:cNvSpPr txBox="1"/>
                    <wps:spPr>
                      <a:xfrm>
                        <a:off x="0" y="0"/>
                        <a:ext cx="2376000" cy="96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0A1A23" w14:paraId="3160326E" w14:textId="77777777" w:rsidTr="00EC7710">
                            <w:trPr>
                              <w:trHeight w:hRule="exact" w:val="369"/>
                            </w:trPr>
                            <w:tc>
                              <w:tcPr>
                                <w:tcW w:w="2608" w:type="dxa"/>
                                <w:tcBorders>
                                  <w:top w:val="single" w:sz="4" w:space="0" w:color="auto"/>
                                </w:tcBorders>
                                <w:tcMar>
                                  <w:top w:w="113" w:type="dxa"/>
                                </w:tcMar>
                              </w:tcPr>
                              <w:p w14:paraId="109B5031" w14:textId="77777777" w:rsidR="000A1A23" w:rsidRDefault="000A1A23" w:rsidP="0097522C">
                                <w:r>
                                  <w:fldChar w:fldCharType="begin"/>
                                </w:r>
                                <w:r>
                                  <w:instrText xml:space="preserve"> PAGE  </w:instrText>
                                </w:r>
                                <w:r>
                                  <w:fldChar w:fldCharType="separate"/>
                                </w:r>
                                <w:r>
                                  <w:rPr>
                                    <w:noProof/>
                                  </w:rPr>
                                  <w:t>21</w:t>
                                </w:r>
                                <w:r>
                                  <w:fldChar w:fldCharType="end"/>
                                </w:r>
                                <w:r>
                                  <w:t>/</w:t>
                                </w:r>
                                <w:r>
                                  <w:rPr>
                                    <w:noProof/>
                                  </w:rPr>
                                  <w:fldChar w:fldCharType="begin"/>
                                </w:r>
                                <w:r>
                                  <w:rPr>
                                    <w:noProof/>
                                  </w:rPr>
                                  <w:instrText xml:space="preserve"> NUMPAGES  </w:instrText>
                                </w:r>
                                <w:r>
                                  <w:rPr>
                                    <w:noProof/>
                                  </w:rPr>
                                  <w:fldChar w:fldCharType="separate"/>
                                </w:r>
                                <w:r>
                                  <w:rPr>
                                    <w:noProof/>
                                  </w:rPr>
                                  <w:t>28</w:t>
                                </w:r>
                                <w:r>
                                  <w:rPr>
                                    <w:noProof/>
                                  </w:rPr>
                                  <w:fldChar w:fldCharType="end"/>
                                </w:r>
                              </w:p>
                            </w:tc>
                          </w:tr>
                        </w:tbl>
                        <w:p w14:paraId="527B7C81" w14:textId="77777777" w:rsidR="000A1A23" w:rsidRDefault="000A1A23" w:rsidP="00EC771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48290" id="_x0000_t202" coordsize="21600,21600" o:spt="202" path="m,l,21600r21600,l21600,xe">
              <v:stroke joinstyle="miter"/>
              <v:path gradientshapeok="t" o:connecttype="rect"/>
            </v:shapetype>
            <v:shape id="_x0000_s1030" type="#_x0000_t202" style="position:absolute;margin-left:135.9pt;margin-top:0;width:187.1pt;height:75.7pt;z-index:2517422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0A1A23" w14:paraId="3160326E" w14:textId="77777777" w:rsidTr="00EC7710">
                      <w:trPr>
                        <w:trHeight w:hRule="exact" w:val="369"/>
                      </w:trPr>
                      <w:tc>
                        <w:tcPr>
                          <w:tcW w:w="2608" w:type="dxa"/>
                          <w:tcBorders>
                            <w:top w:val="single" w:sz="4" w:space="0" w:color="auto"/>
                          </w:tcBorders>
                          <w:tcMar>
                            <w:top w:w="113" w:type="dxa"/>
                          </w:tcMar>
                        </w:tcPr>
                        <w:p w14:paraId="109B5031" w14:textId="77777777" w:rsidR="000A1A23" w:rsidRDefault="000A1A23" w:rsidP="0097522C">
                          <w:r>
                            <w:fldChar w:fldCharType="begin"/>
                          </w:r>
                          <w:r>
                            <w:instrText xml:space="preserve"> PAGE  </w:instrText>
                          </w:r>
                          <w:r>
                            <w:fldChar w:fldCharType="separate"/>
                          </w:r>
                          <w:r>
                            <w:rPr>
                              <w:noProof/>
                            </w:rPr>
                            <w:t>21</w:t>
                          </w:r>
                          <w:r>
                            <w:fldChar w:fldCharType="end"/>
                          </w:r>
                          <w:r>
                            <w:t>/</w:t>
                          </w:r>
                          <w:r>
                            <w:rPr>
                              <w:noProof/>
                            </w:rPr>
                            <w:fldChar w:fldCharType="begin"/>
                          </w:r>
                          <w:r>
                            <w:rPr>
                              <w:noProof/>
                            </w:rPr>
                            <w:instrText xml:space="preserve"> NUMPAGES  </w:instrText>
                          </w:r>
                          <w:r>
                            <w:rPr>
                              <w:noProof/>
                            </w:rPr>
                            <w:fldChar w:fldCharType="separate"/>
                          </w:r>
                          <w:r>
                            <w:rPr>
                              <w:noProof/>
                            </w:rPr>
                            <w:t>28</w:t>
                          </w:r>
                          <w:r>
                            <w:rPr>
                              <w:noProof/>
                            </w:rPr>
                            <w:fldChar w:fldCharType="end"/>
                          </w:r>
                        </w:p>
                      </w:tc>
                    </w:tr>
                  </w:tbl>
                  <w:p w14:paraId="527B7C81" w14:textId="77777777" w:rsidR="000A1A23" w:rsidRDefault="000A1A23" w:rsidP="00EC7710"/>
                </w:txbxContent>
              </v:textbox>
              <w10:wrap anchorx="page" anchory="page"/>
            </v:shape>
          </w:pict>
        </mc:Fallback>
      </mc:AlternateContent>
    </w:r>
  </w:p>
  <w:p w14:paraId="1B154EDC" w14:textId="77777777" w:rsidR="000A1A23" w:rsidRPr="00EC7710" w:rsidRDefault="000A1A23" w:rsidP="00EC771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F33A" w14:textId="77777777" w:rsidR="000A1A23" w:rsidRDefault="000A1A23">
    <w:pPr>
      <w:pStyle w:val="Sidefod"/>
    </w:pPr>
    <w:r>
      <w:rPr>
        <w:noProof/>
        <w:lang w:eastAsia="da-DK"/>
      </w:rPr>
      <mc:AlternateContent>
        <mc:Choice Requires="wps">
          <w:drawing>
            <wp:anchor distT="0" distB="0" distL="114300" distR="114300" simplePos="0" relativeHeight="251741184" behindDoc="0" locked="0" layoutInCell="1" allowOverlap="1" wp14:anchorId="70FCC6CB" wp14:editId="2C6341D3">
              <wp:simplePos x="0" y="0"/>
              <wp:positionH relativeFrom="page">
                <wp:align>right</wp:align>
              </wp:positionH>
              <wp:positionV relativeFrom="page">
                <wp:align>bottom</wp:align>
              </wp:positionV>
              <wp:extent cx="2376000" cy="961200"/>
              <wp:effectExtent l="0" t="0" r="5715" b="10795"/>
              <wp:wrapNone/>
              <wp:docPr id="4" name="Text Box 2"/>
              <wp:cNvGraphicFramePr/>
              <a:graphic xmlns:a="http://schemas.openxmlformats.org/drawingml/2006/main">
                <a:graphicData uri="http://schemas.microsoft.com/office/word/2010/wordprocessingShape">
                  <wps:wsp>
                    <wps:cNvSpPr txBox="1"/>
                    <wps:spPr>
                      <a:xfrm>
                        <a:off x="0" y="0"/>
                        <a:ext cx="2376000" cy="96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0A1A23" w14:paraId="4F4819AF" w14:textId="77777777" w:rsidTr="00EC7710">
                            <w:trPr>
                              <w:trHeight w:hRule="exact" w:val="369"/>
                            </w:trPr>
                            <w:tc>
                              <w:tcPr>
                                <w:tcW w:w="2608" w:type="dxa"/>
                                <w:tcBorders>
                                  <w:top w:val="single" w:sz="4" w:space="0" w:color="auto"/>
                                </w:tcBorders>
                                <w:tcMar>
                                  <w:top w:w="113" w:type="dxa"/>
                                </w:tcMar>
                              </w:tcPr>
                              <w:p w14:paraId="2CFF0AA5" w14:textId="77777777" w:rsidR="000A1A23" w:rsidRPr="00F9253B" w:rsidRDefault="000A1A23" w:rsidP="00F43546">
                                <w:pPr>
                                  <w:spacing w:line="220" w:lineRule="atLeast"/>
                                  <w:rPr>
                                    <w:rStyle w:val="Sidetal"/>
                                  </w:rPr>
                                </w:pPr>
                                <w:r w:rsidRPr="00F9253B">
                                  <w:rPr>
                                    <w:rStyle w:val="Sidetal"/>
                                  </w:rPr>
                                  <w:fldChar w:fldCharType="begin"/>
                                </w:r>
                                <w:r w:rsidRPr="00F9253B">
                                  <w:rPr>
                                    <w:rStyle w:val="Sidetal"/>
                                  </w:rPr>
                                  <w:instrText xml:space="preserve"> PAGE  </w:instrText>
                                </w:r>
                                <w:r w:rsidRPr="00F9253B">
                                  <w:rPr>
                                    <w:rStyle w:val="Sidetal"/>
                                  </w:rPr>
                                  <w:fldChar w:fldCharType="separate"/>
                                </w:r>
                                <w:r>
                                  <w:rPr>
                                    <w:rStyle w:val="Sidetal"/>
                                    <w:noProof/>
                                  </w:rPr>
                                  <w:t>5</w:t>
                                </w:r>
                                <w:r w:rsidRPr="00F9253B">
                                  <w:rPr>
                                    <w:rStyle w:val="Sidetal"/>
                                  </w:rPr>
                                  <w:fldChar w:fldCharType="end"/>
                                </w:r>
                                <w:r w:rsidRPr="00F9253B">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28</w:t>
                                </w:r>
                                <w:r>
                                  <w:rPr>
                                    <w:rStyle w:val="Sidetal"/>
                                  </w:rPr>
                                  <w:fldChar w:fldCharType="end"/>
                                </w:r>
                              </w:p>
                            </w:tc>
                          </w:tr>
                        </w:tbl>
                        <w:p w14:paraId="1C0E1BD4" w14:textId="77777777" w:rsidR="000A1A23" w:rsidRDefault="000A1A23" w:rsidP="00D718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CC6CB" id="_x0000_t202" coordsize="21600,21600" o:spt="202" path="m,l,21600r21600,l21600,xe">
              <v:stroke joinstyle="miter"/>
              <v:path gradientshapeok="t" o:connecttype="rect"/>
            </v:shapetype>
            <v:shape id="Text Box 2" o:spid="_x0000_s1031" type="#_x0000_t202" style="position:absolute;margin-left:135.9pt;margin-top:0;width:187.1pt;height:75.7pt;z-index:25174118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0A1A23" w14:paraId="4F4819AF" w14:textId="77777777" w:rsidTr="00EC7710">
                      <w:trPr>
                        <w:trHeight w:hRule="exact" w:val="369"/>
                      </w:trPr>
                      <w:tc>
                        <w:tcPr>
                          <w:tcW w:w="2608" w:type="dxa"/>
                          <w:tcBorders>
                            <w:top w:val="single" w:sz="4" w:space="0" w:color="auto"/>
                          </w:tcBorders>
                          <w:tcMar>
                            <w:top w:w="113" w:type="dxa"/>
                          </w:tcMar>
                        </w:tcPr>
                        <w:p w14:paraId="2CFF0AA5" w14:textId="77777777" w:rsidR="000A1A23" w:rsidRPr="00F9253B" w:rsidRDefault="000A1A23" w:rsidP="00F43546">
                          <w:pPr>
                            <w:spacing w:line="220" w:lineRule="atLeast"/>
                            <w:rPr>
                              <w:rStyle w:val="Sidetal"/>
                            </w:rPr>
                          </w:pPr>
                          <w:r w:rsidRPr="00F9253B">
                            <w:rPr>
                              <w:rStyle w:val="Sidetal"/>
                            </w:rPr>
                            <w:fldChar w:fldCharType="begin"/>
                          </w:r>
                          <w:r w:rsidRPr="00F9253B">
                            <w:rPr>
                              <w:rStyle w:val="Sidetal"/>
                            </w:rPr>
                            <w:instrText xml:space="preserve"> PAGE  </w:instrText>
                          </w:r>
                          <w:r w:rsidRPr="00F9253B">
                            <w:rPr>
                              <w:rStyle w:val="Sidetal"/>
                            </w:rPr>
                            <w:fldChar w:fldCharType="separate"/>
                          </w:r>
                          <w:r>
                            <w:rPr>
                              <w:rStyle w:val="Sidetal"/>
                              <w:noProof/>
                            </w:rPr>
                            <w:t>5</w:t>
                          </w:r>
                          <w:r w:rsidRPr="00F9253B">
                            <w:rPr>
                              <w:rStyle w:val="Sidetal"/>
                            </w:rPr>
                            <w:fldChar w:fldCharType="end"/>
                          </w:r>
                          <w:r w:rsidRPr="00F9253B">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28</w:t>
                          </w:r>
                          <w:r>
                            <w:rPr>
                              <w:rStyle w:val="Sidetal"/>
                            </w:rPr>
                            <w:fldChar w:fldCharType="end"/>
                          </w:r>
                        </w:p>
                      </w:tc>
                    </w:tr>
                  </w:tbl>
                  <w:p w14:paraId="1C0E1BD4" w14:textId="77777777" w:rsidR="000A1A23" w:rsidRDefault="000A1A23" w:rsidP="00D718D1"/>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01280" w14:textId="77777777" w:rsidR="000A1A23" w:rsidRDefault="000A1A23" w:rsidP="00EC7710">
    <w:pPr>
      <w:pStyle w:val="Sidefod"/>
    </w:pPr>
    <w:r>
      <w:rPr>
        <w:noProof/>
        <w:lang w:eastAsia="da-DK"/>
      </w:rPr>
      <mc:AlternateContent>
        <mc:Choice Requires="wps">
          <w:drawing>
            <wp:anchor distT="0" distB="0" distL="114300" distR="114300" simplePos="0" relativeHeight="251711488" behindDoc="0" locked="0" layoutInCell="1" allowOverlap="1" wp14:anchorId="758FAB64" wp14:editId="23AF0B6C">
              <wp:simplePos x="0" y="0"/>
              <wp:positionH relativeFrom="page">
                <wp:align>right</wp:align>
              </wp:positionH>
              <wp:positionV relativeFrom="page">
                <wp:align>bottom</wp:align>
              </wp:positionV>
              <wp:extent cx="2376000" cy="961200"/>
              <wp:effectExtent l="0" t="0" r="5715" b="10795"/>
              <wp:wrapNone/>
              <wp:docPr id="18" name="Text Box 18"/>
              <wp:cNvGraphicFramePr/>
              <a:graphic xmlns:a="http://schemas.openxmlformats.org/drawingml/2006/main">
                <a:graphicData uri="http://schemas.microsoft.com/office/word/2010/wordprocessingShape">
                  <wps:wsp>
                    <wps:cNvSpPr txBox="1"/>
                    <wps:spPr>
                      <a:xfrm>
                        <a:off x="0" y="0"/>
                        <a:ext cx="2376000" cy="96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0A1A23" w14:paraId="4CCA2FFC" w14:textId="77777777" w:rsidTr="00EC7710">
                            <w:trPr>
                              <w:trHeight w:hRule="exact" w:val="369"/>
                            </w:trPr>
                            <w:tc>
                              <w:tcPr>
                                <w:tcW w:w="2608" w:type="dxa"/>
                                <w:tcBorders>
                                  <w:top w:val="single" w:sz="4" w:space="0" w:color="auto"/>
                                </w:tcBorders>
                                <w:tcMar>
                                  <w:top w:w="113" w:type="dxa"/>
                                </w:tcMar>
                              </w:tcPr>
                              <w:p w14:paraId="7CAB257D" w14:textId="77777777" w:rsidR="000A1A23" w:rsidRDefault="000A1A23" w:rsidP="0097522C">
                                <w:r>
                                  <w:fldChar w:fldCharType="begin"/>
                                </w:r>
                                <w:r>
                                  <w:instrText xml:space="preserve"> PAGE  </w:instrText>
                                </w:r>
                                <w:r>
                                  <w:fldChar w:fldCharType="separate"/>
                                </w:r>
                                <w:r>
                                  <w:rPr>
                                    <w:noProof/>
                                  </w:rPr>
                                  <w:t>21</w:t>
                                </w:r>
                                <w:r>
                                  <w:fldChar w:fldCharType="end"/>
                                </w:r>
                                <w:r>
                                  <w:t>/</w:t>
                                </w:r>
                                <w:r>
                                  <w:rPr>
                                    <w:noProof/>
                                  </w:rPr>
                                  <w:fldChar w:fldCharType="begin"/>
                                </w:r>
                                <w:r>
                                  <w:rPr>
                                    <w:noProof/>
                                  </w:rPr>
                                  <w:instrText xml:space="preserve"> NUMPAGES  </w:instrText>
                                </w:r>
                                <w:r>
                                  <w:rPr>
                                    <w:noProof/>
                                  </w:rPr>
                                  <w:fldChar w:fldCharType="separate"/>
                                </w:r>
                                <w:r>
                                  <w:rPr>
                                    <w:noProof/>
                                  </w:rPr>
                                  <w:t>28</w:t>
                                </w:r>
                                <w:r>
                                  <w:rPr>
                                    <w:noProof/>
                                  </w:rPr>
                                  <w:fldChar w:fldCharType="end"/>
                                </w:r>
                              </w:p>
                            </w:tc>
                          </w:tr>
                        </w:tbl>
                        <w:p w14:paraId="039FAEE4" w14:textId="77777777" w:rsidR="000A1A23" w:rsidRDefault="000A1A23" w:rsidP="00EC771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FAB64" id="_x0000_t202" coordsize="21600,21600" o:spt="202" path="m,l,21600r21600,l21600,xe">
              <v:stroke joinstyle="miter"/>
              <v:path gradientshapeok="t" o:connecttype="rect"/>
            </v:shapetype>
            <v:shape id="_x0000_s1032" type="#_x0000_t202" style="position:absolute;margin-left:135.9pt;margin-top:0;width:187.1pt;height:75.7pt;z-index:2517114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715832" w14:paraId="4CCA2FFC" w14:textId="77777777" w:rsidTr="00EC7710">
                      <w:trPr>
                        <w:trHeight w:hRule="exact" w:val="369"/>
                      </w:trPr>
                      <w:tc>
                        <w:tcPr>
                          <w:tcW w:w="2608" w:type="dxa"/>
                          <w:tcBorders>
                            <w:top w:val="single" w:sz="4" w:space="0" w:color="auto"/>
                          </w:tcBorders>
                          <w:tcMar>
                            <w:top w:w="113" w:type="dxa"/>
                          </w:tcMar>
                        </w:tcPr>
                        <w:p w14:paraId="7CAB257D" w14:textId="77777777" w:rsidR="00715832" w:rsidRDefault="00715832" w:rsidP="0097522C">
                          <w:r>
                            <w:fldChar w:fldCharType="begin"/>
                          </w:r>
                          <w:r>
                            <w:instrText xml:space="preserve"> PAGE  </w:instrText>
                          </w:r>
                          <w:r>
                            <w:fldChar w:fldCharType="separate"/>
                          </w:r>
                          <w:r>
                            <w:rPr>
                              <w:noProof/>
                            </w:rPr>
                            <w:t>21</w:t>
                          </w:r>
                          <w:r>
                            <w:fldChar w:fldCharType="end"/>
                          </w:r>
                          <w:r>
                            <w:t>/</w:t>
                          </w:r>
                          <w:r>
                            <w:rPr>
                              <w:noProof/>
                            </w:rPr>
                            <w:fldChar w:fldCharType="begin"/>
                          </w:r>
                          <w:r>
                            <w:rPr>
                              <w:noProof/>
                            </w:rPr>
                            <w:instrText xml:space="preserve"> NUMPAGES  </w:instrText>
                          </w:r>
                          <w:r>
                            <w:rPr>
                              <w:noProof/>
                            </w:rPr>
                            <w:fldChar w:fldCharType="separate"/>
                          </w:r>
                          <w:r>
                            <w:rPr>
                              <w:noProof/>
                            </w:rPr>
                            <w:t>28</w:t>
                          </w:r>
                          <w:r>
                            <w:rPr>
                              <w:noProof/>
                            </w:rPr>
                            <w:fldChar w:fldCharType="end"/>
                          </w:r>
                        </w:p>
                      </w:tc>
                    </w:tr>
                  </w:tbl>
                  <w:p w14:paraId="039FAEE4" w14:textId="77777777" w:rsidR="00715832" w:rsidRDefault="00715832" w:rsidP="00EC7710"/>
                </w:txbxContent>
              </v:textbox>
              <w10:wrap anchorx="page" anchory="page"/>
            </v:shape>
          </w:pict>
        </mc:Fallback>
      </mc:AlternateContent>
    </w:r>
  </w:p>
  <w:p w14:paraId="1C328E85" w14:textId="77777777" w:rsidR="000A1A23" w:rsidRPr="00EC7710" w:rsidRDefault="000A1A23" w:rsidP="00EC7710">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7FF52" w14:textId="77777777" w:rsidR="000A1A23" w:rsidRDefault="000A1A23">
    <w:pPr>
      <w:pStyle w:val="Sidefod"/>
    </w:pPr>
    <w:r>
      <w:rPr>
        <w:noProof/>
        <w:lang w:eastAsia="da-DK"/>
      </w:rPr>
      <mc:AlternateContent>
        <mc:Choice Requires="wps">
          <w:drawing>
            <wp:anchor distT="0" distB="0" distL="114300" distR="114300" simplePos="0" relativeHeight="251706368" behindDoc="0" locked="0" layoutInCell="1" allowOverlap="1" wp14:anchorId="221BA9AA" wp14:editId="1A48A066">
              <wp:simplePos x="0" y="0"/>
              <wp:positionH relativeFrom="page">
                <wp:align>right</wp:align>
              </wp:positionH>
              <wp:positionV relativeFrom="page">
                <wp:align>bottom</wp:align>
              </wp:positionV>
              <wp:extent cx="2376000" cy="961200"/>
              <wp:effectExtent l="0" t="0" r="5715" b="10795"/>
              <wp:wrapNone/>
              <wp:docPr id="2" name="Text Box 2"/>
              <wp:cNvGraphicFramePr/>
              <a:graphic xmlns:a="http://schemas.openxmlformats.org/drawingml/2006/main">
                <a:graphicData uri="http://schemas.microsoft.com/office/word/2010/wordprocessingShape">
                  <wps:wsp>
                    <wps:cNvSpPr txBox="1"/>
                    <wps:spPr>
                      <a:xfrm>
                        <a:off x="0" y="0"/>
                        <a:ext cx="2376000" cy="96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0A1A23" w14:paraId="6DBBC17A" w14:textId="77777777" w:rsidTr="00EC7710">
                            <w:trPr>
                              <w:trHeight w:hRule="exact" w:val="369"/>
                            </w:trPr>
                            <w:tc>
                              <w:tcPr>
                                <w:tcW w:w="2608" w:type="dxa"/>
                                <w:tcBorders>
                                  <w:top w:val="single" w:sz="4" w:space="0" w:color="auto"/>
                                </w:tcBorders>
                                <w:tcMar>
                                  <w:top w:w="113" w:type="dxa"/>
                                </w:tcMar>
                              </w:tcPr>
                              <w:p w14:paraId="7ECBDBCA" w14:textId="77777777" w:rsidR="000A1A23" w:rsidRPr="00F9253B" w:rsidRDefault="000A1A23" w:rsidP="00F43546">
                                <w:pPr>
                                  <w:spacing w:line="220" w:lineRule="atLeast"/>
                                  <w:rPr>
                                    <w:rStyle w:val="Sidetal"/>
                                  </w:rPr>
                                </w:pPr>
                                <w:r w:rsidRPr="00F9253B">
                                  <w:rPr>
                                    <w:rStyle w:val="Sidetal"/>
                                  </w:rPr>
                                  <w:fldChar w:fldCharType="begin"/>
                                </w:r>
                                <w:r w:rsidRPr="00F9253B">
                                  <w:rPr>
                                    <w:rStyle w:val="Sidetal"/>
                                  </w:rPr>
                                  <w:instrText xml:space="preserve"> PAGE  </w:instrText>
                                </w:r>
                                <w:r w:rsidRPr="00F9253B">
                                  <w:rPr>
                                    <w:rStyle w:val="Sidetal"/>
                                  </w:rPr>
                                  <w:fldChar w:fldCharType="separate"/>
                                </w:r>
                                <w:r>
                                  <w:rPr>
                                    <w:rStyle w:val="Sidetal"/>
                                    <w:noProof/>
                                  </w:rPr>
                                  <w:t>5</w:t>
                                </w:r>
                                <w:r w:rsidRPr="00F9253B">
                                  <w:rPr>
                                    <w:rStyle w:val="Sidetal"/>
                                  </w:rPr>
                                  <w:fldChar w:fldCharType="end"/>
                                </w:r>
                                <w:r w:rsidRPr="00F9253B">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28</w:t>
                                </w:r>
                                <w:r>
                                  <w:rPr>
                                    <w:rStyle w:val="Sidetal"/>
                                  </w:rPr>
                                  <w:fldChar w:fldCharType="end"/>
                                </w:r>
                              </w:p>
                            </w:tc>
                          </w:tr>
                        </w:tbl>
                        <w:p w14:paraId="56FA5124" w14:textId="77777777" w:rsidR="000A1A23" w:rsidRDefault="000A1A23" w:rsidP="00D718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BA9AA" id="_x0000_t202" coordsize="21600,21600" o:spt="202" path="m,l,21600r21600,l21600,xe">
              <v:stroke joinstyle="miter"/>
              <v:path gradientshapeok="t" o:connecttype="rect"/>
            </v:shapetype>
            <v:shape id="_x0000_s1033" type="#_x0000_t202" style="position:absolute;margin-left:135.9pt;margin-top:0;width:187.1pt;height:75.7pt;z-index:2517063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tblGrid>
                    <w:tr w:rsidR="00715832" w14:paraId="6DBBC17A" w14:textId="77777777" w:rsidTr="00EC7710">
                      <w:trPr>
                        <w:trHeight w:hRule="exact" w:val="369"/>
                      </w:trPr>
                      <w:tc>
                        <w:tcPr>
                          <w:tcW w:w="2608" w:type="dxa"/>
                          <w:tcBorders>
                            <w:top w:val="single" w:sz="4" w:space="0" w:color="auto"/>
                          </w:tcBorders>
                          <w:tcMar>
                            <w:top w:w="113" w:type="dxa"/>
                          </w:tcMar>
                        </w:tcPr>
                        <w:p w14:paraId="7ECBDBCA" w14:textId="77777777" w:rsidR="00715832" w:rsidRPr="00F9253B" w:rsidRDefault="00715832" w:rsidP="00F43546">
                          <w:pPr>
                            <w:spacing w:line="220" w:lineRule="atLeast"/>
                            <w:rPr>
                              <w:rStyle w:val="Sidetal"/>
                            </w:rPr>
                          </w:pPr>
                          <w:r w:rsidRPr="00F9253B">
                            <w:rPr>
                              <w:rStyle w:val="Sidetal"/>
                            </w:rPr>
                            <w:fldChar w:fldCharType="begin"/>
                          </w:r>
                          <w:r w:rsidRPr="00F9253B">
                            <w:rPr>
                              <w:rStyle w:val="Sidetal"/>
                            </w:rPr>
                            <w:instrText xml:space="preserve"> PAGE  </w:instrText>
                          </w:r>
                          <w:r w:rsidRPr="00F9253B">
                            <w:rPr>
                              <w:rStyle w:val="Sidetal"/>
                            </w:rPr>
                            <w:fldChar w:fldCharType="separate"/>
                          </w:r>
                          <w:r>
                            <w:rPr>
                              <w:rStyle w:val="Sidetal"/>
                              <w:noProof/>
                            </w:rPr>
                            <w:t>5</w:t>
                          </w:r>
                          <w:r w:rsidRPr="00F9253B">
                            <w:rPr>
                              <w:rStyle w:val="Sidetal"/>
                            </w:rPr>
                            <w:fldChar w:fldCharType="end"/>
                          </w:r>
                          <w:r w:rsidRPr="00F9253B">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28</w:t>
                          </w:r>
                          <w:r>
                            <w:rPr>
                              <w:rStyle w:val="Sidetal"/>
                            </w:rPr>
                            <w:fldChar w:fldCharType="end"/>
                          </w:r>
                        </w:p>
                      </w:tc>
                    </w:tr>
                  </w:tbl>
                  <w:p w14:paraId="56FA5124" w14:textId="77777777" w:rsidR="00715832" w:rsidRDefault="00715832" w:rsidP="00D718D1"/>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99F5D" w14:textId="77777777" w:rsidR="000A1A23" w:rsidRDefault="000A1A23" w:rsidP="009E4B94">
      <w:pPr>
        <w:spacing w:line="240" w:lineRule="auto"/>
      </w:pPr>
      <w:r>
        <w:separator/>
      </w:r>
    </w:p>
  </w:footnote>
  <w:footnote w:type="continuationSeparator" w:id="0">
    <w:p w14:paraId="67613AD2" w14:textId="77777777" w:rsidR="000A1A23" w:rsidRDefault="000A1A23" w:rsidP="009E4B94">
      <w:pPr>
        <w:spacing w:line="240" w:lineRule="auto"/>
      </w:pPr>
      <w:r>
        <w:continuationSeparator/>
      </w:r>
    </w:p>
  </w:footnote>
  <w:footnote w:type="continuationNotice" w:id="1">
    <w:p w14:paraId="4CFAEF8D" w14:textId="77777777" w:rsidR="000A1A23" w:rsidRDefault="000A1A2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EC57C" w14:textId="33B45E25" w:rsidR="000A1A23" w:rsidRDefault="000A1A23" w:rsidP="003E41E1">
    <w:pPr>
      <w:pStyle w:val="Template-Dato"/>
    </w:pPr>
  </w:p>
  <w:p w14:paraId="28CADB53" w14:textId="55653C87" w:rsidR="000A1A23" w:rsidRDefault="000A1A23" w:rsidP="003E41E1">
    <w:pPr>
      <w:pStyle w:val="Template-Dato"/>
    </w:pPr>
    <w:r>
      <w:rPr>
        <w:lang w:eastAsia="da-DK"/>
      </w:rPr>
      <w:drawing>
        <wp:anchor distT="0" distB="0" distL="114300" distR="114300" simplePos="0" relativeHeight="251674624" behindDoc="0" locked="0" layoutInCell="1" allowOverlap="1" wp14:anchorId="33B72A35" wp14:editId="215FCB7C">
          <wp:simplePos x="0" y="0"/>
          <wp:positionH relativeFrom="page">
            <wp:posOffset>694690</wp:posOffset>
          </wp:positionH>
          <wp:positionV relativeFrom="page">
            <wp:posOffset>676910</wp:posOffset>
          </wp:positionV>
          <wp:extent cx="1512000" cy="140400"/>
          <wp:effectExtent l="0" t="0" r="0" b="0"/>
          <wp:wrapNone/>
          <wp:docPr id="23" name="VI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A University College.emf"/>
                  <pic:cNvPicPr/>
                </pic:nvPicPr>
                <pic:blipFill>
                  <a:blip r:embed="rId1">
                    <a:extLst>
                      <a:ext uri="{28A0092B-C50C-407E-A947-70E740481C1C}">
                        <a14:useLocalDpi xmlns:a14="http://schemas.microsoft.com/office/drawing/2010/main" val="0"/>
                      </a:ext>
                    </a:extLst>
                  </a:blip>
                  <a:stretch>
                    <a:fillRect/>
                  </a:stretch>
                </pic:blipFill>
                <pic:spPr>
                  <a:xfrm>
                    <a:off x="0" y="0"/>
                    <a:ext cx="1512000" cy="140400"/>
                  </a:xfrm>
                  <a:prstGeom prst="rect">
                    <a:avLst/>
                  </a:prstGeom>
                </pic:spPr>
              </pic:pic>
            </a:graphicData>
          </a:graphic>
          <wp14:sizeRelH relativeFrom="margin">
            <wp14:pctWidth>0</wp14:pctWidth>
          </wp14:sizeRelH>
          <wp14:sizeRelV relativeFrom="margin">
            <wp14:pctHeight>0</wp14:pctHeight>
          </wp14:sizeRelV>
        </wp:anchor>
      </w:drawing>
    </w:r>
    <w:r>
      <w:rPr>
        <w:lang w:eastAsia="da-DK"/>
      </w:rPr>
      <w:drawing>
        <wp:anchor distT="0" distB="0" distL="114300" distR="114300" simplePos="0" relativeHeight="251667456" behindDoc="0" locked="1" layoutInCell="1" allowOverlap="1" wp14:anchorId="640F6D73" wp14:editId="6EBC2C19">
          <wp:simplePos x="0" y="0"/>
          <wp:positionH relativeFrom="page">
            <wp:posOffset>693420</wp:posOffset>
          </wp:positionH>
          <wp:positionV relativeFrom="page">
            <wp:posOffset>467360</wp:posOffset>
          </wp:positionV>
          <wp:extent cx="2402205" cy="212090"/>
          <wp:effectExtent l="0" t="0" r="0" b="0"/>
          <wp:wrapNone/>
          <wp:docPr id="24" name="Statemen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
                    <a:extLst>
                      <a:ext uri="{28A0092B-C50C-407E-A947-70E740481C1C}">
                        <a14:useLocalDpi xmlns:a14="http://schemas.microsoft.com/office/drawing/2010/main" val="0"/>
                      </a:ext>
                    </a:extLst>
                  </a:blip>
                  <a:stretch>
                    <a:fillRect/>
                  </a:stretch>
                </pic:blipFill>
                <pic:spPr>
                  <a:xfrm>
                    <a:off x="0" y="0"/>
                    <a:ext cx="2402205" cy="212090"/>
                  </a:xfrm>
                  <a:prstGeom prst="rect">
                    <a:avLst/>
                  </a:prstGeom>
                </pic:spPr>
              </pic:pic>
            </a:graphicData>
          </a:graphic>
          <wp14:sizeRelH relativeFrom="margin">
            <wp14:pctWidth>0</wp14:pctWidth>
          </wp14:sizeRelH>
          <wp14:sizeRelV relativeFrom="margin">
            <wp14:pctHeight>0</wp14:pctHeight>
          </wp14:sizeRelV>
        </wp:anchor>
      </w:drawing>
    </w:r>
    <w:r>
      <w:rPr>
        <w:lang w:eastAsia="da-DK"/>
      </w:rPr>
      <mc:AlternateContent>
        <mc:Choice Requires="wps">
          <w:drawing>
            <wp:anchor distT="0" distB="0" distL="114300" distR="114300" simplePos="0" relativeHeight="251666432" behindDoc="0" locked="1" layoutInCell="1" allowOverlap="1" wp14:anchorId="325E65B8" wp14:editId="19BAFEC6">
              <wp:simplePos x="0" y="0"/>
              <wp:positionH relativeFrom="page">
                <wp:posOffset>683895</wp:posOffset>
              </wp:positionH>
              <wp:positionV relativeFrom="page">
                <wp:posOffset>669925</wp:posOffset>
              </wp:positionV>
              <wp:extent cx="2430000" cy="212400"/>
              <wp:effectExtent l="0" t="0" r="0" b="0"/>
              <wp:wrapNone/>
              <wp:docPr id="14" name="Statemen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0000" cy="2124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CF393" id="Statement" o:spid="_x0000_s1026" style="position:absolute;margin-left:53.85pt;margin-top:52.75pt;width:191.35pt;height:16.7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" filled="f" stroked="f" strokeweight=".25pt">
              <o:lock v:ext="edit" aspectratio="t"/>
              <w10:wrap anchorx="page" anchory="page"/>
              <w10:anchorlock/>
            </v:rect>
          </w:pict>
        </mc:Fallback>
      </mc:AlternateContent>
    </w:r>
    <w:r>
      <w:rPr>
        <w:lang w:eastAsia="da-DK"/>
      </w:rPr>
      <mc:AlternateContent>
        <mc:Choice Requires="wps">
          <w:drawing>
            <wp:anchor distT="0" distB="0" distL="114300" distR="114300" simplePos="0" relativeHeight="251657216" behindDoc="1" locked="1" layoutInCell="1" allowOverlap="1" wp14:anchorId="70E3FFE8" wp14:editId="27CFF8DC">
              <wp:simplePos x="0" y="0"/>
              <wp:positionH relativeFrom="column">
                <wp:posOffset>-375706</wp:posOffset>
              </wp:positionH>
              <wp:positionV relativeFrom="paragraph">
                <wp:posOffset>-169710</wp:posOffset>
              </wp:positionV>
              <wp:extent cx="6865200" cy="9950400"/>
              <wp:effectExtent l="0" t="0" r="0" b="0"/>
              <wp:wrapNone/>
              <wp:docPr id="13" name="Rectangle 13"/>
              <wp:cNvGraphicFramePr/>
              <a:graphic xmlns:a="http://schemas.openxmlformats.org/drawingml/2006/main">
                <a:graphicData uri="http://schemas.microsoft.com/office/word/2010/wordprocessingShape">
                  <wps:wsp>
                    <wps:cNvSpPr/>
                    <wps:spPr>
                      <a:xfrm>
                        <a:off x="0" y="0"/>
                        <a:ext cx="6865200" cy="99504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1BD94" id="Rectangle 13" o:spid="_x0000_s1026" style="position:absolute;margin-left:-29.6pt;margin-top:-13.35pt;width:540.55pt;height:7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" filled="f" stroked="f" strokeweight=".25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63E6E" w14:textId="77777777" w:rsidR="000A1A23" w:rsidRPr="00E44FBE" w:rsidRDefault="000A1A23" w:rsidP="00E05A86">
    <w:pPr>
      <w:pStyle w:val="Statement12"/>
      <w:framePr w:hSpace="142" w:wrap="around" w:vAnchor="page" w:hAnchor="page" w:x="908" w:y="880"/>
      <w:suppressOverlap/>
      <w:rPr>
        <w:rFonts w:ascii="VIA Type Office Black" w:hAnsi="VIA Type Office Black"/>
        <w:color w:val="FF9164" w:themeColor="accent2"/>
      </w:rPr>
    </w:pPr>
    <w:bookmarkStart w:id="2" w:name="SD_FLD_Statement"/>
    <w:bookmarkStart w:id="3" w:name="HIF_SD_FLD_Statement"/>
    <w:bookmarkStart w:id="4" w:name="SD_Publication1Picture"/>
    <w:r w:rsidRPr="00E44FBE">
      <w:rPr>
        <w:rFonts w:ascii="VIA Type Office Black" w:hAnsi="VIA Type Office Black"/>
        <w:color w:val="FF9164" w:themeColor="accent2"/>
      </w:rPr>
      <w:t xml:space="preserve">Bring </w:t>
    </w:r>
    <w:proofErr w:type="spellStart"/>
    <w:r w:rsidRPr="00E44FBE">
      <w:rPr>
        <w:rFonts w:ascii="VIA Type Office Black" w:hAnsi="VIA Type Office Black"/>
        <w:color w:val="FF9164" w:themeColor="accent2"/>
      </w:rPr>
      <w:t>ideas</w:t>
    </w:r>
    <w:proofErr w:type="spellEnd"/>
    <w:r w:rsidRPr="00E44FBE">
      <w:rPr>
        <w:rFonts w:ascii="VIA Type Office Black" w:hAnsi="VIA Type Office Black"/>
        <w:color w:val="FF9164" w:themeColor="accent2"/>
      </w:rPr>
      <w:t xml:space="preserve"> to </w:t>
    </w:r>
    <w:proofErr w:type="spellStart"/>
    <w:r w:rsidRPr="00E44FBE">
      <w:rPr>
        <w:rFonts w:ascii="VIA Type Office Black" w:hAnsi="VIA Type Office Black"/>
        <w:color w:val="FF9164" w:themeColor="accent2"/>
      </w:rPr>
      <w:t>life</w:t>
    </w:r>
    <w:bookmarkEnd w:id="2"/>
    <w:proofErr w:type="spellEnd"/>
  </w:p>
  <w:p w14:paraId="0095F069" w14:textId="36EFAA17" w:rsidR="000A1A23" w:rsidRDefault="000A1A23" w:rsidP="00E05A86">
    <w:pPr>
      <w:pStyle w:val="Statement11"/>
      <w:framePr w:hSpace="142" w:wrap="around" w:vAnchor="page" w:hAnchor="page" w:x="908" w:y="880"/>
      <w:suppressOverlap/>
      <w:rPr>
        <w:rFonts w:ascii="VIA Type Office Black" w:hAnsi="VIA Type Office Black"/>
        <w:color w:val="FF9164" w:themeColor="accent2"/>
      </w:rPr>
    </w:pPr>
    <w:bookmarkStart w:id="5" w:name="SD_FLD_CatName"/>
    <w:bookmarkEnd w:id="3"/>
    <w:r w:rsidRPr="00E44FBE">
      <w:rPr>
        <w:rFonts w:ascii="VIA Type Office Black" w:hAnsi="VIA Type Office Black"/>
        <w:color w:val="FF9164" w:themeColor="accent2"/>
      </w:rPr>
      <w:t xml:space="preserve">Forskningscenter for pædagogik </w:t>
    </w:r>
  </w:p>
  <w:p w14:paraId="235CFD0A" w14:textId="6CBB2F9A" w:rsidR="000A1A23" w:rsidRDefault="000A1A23" w:rsidP="00E05A86">
    <w:pPr>
      <w:pStyle w:val="Statement11"/>
      <w:framePr w:hSpace="142" w:wrap="around" w:vAnchor="page" w:hAnchor="page" w:x="908" w:y="880"/>
      <w:suppressOverlap/>
      <w:rPr>
        <w:rFonts w:ascii="VIA Type Office Black" w:hAnsi="VIA Type Office Black"/>
        <w:color w:val="FF9164" w:themeColor="accent2"/>
      </w:rPr>
    </w:pPr>
    <w:r>
      <w:rPr>
        <w:rFonts w:ascii="VIA Type Office Black" w:hAnsi="VIA Type Office Black"/>
        <w:color w:val="FF9164" w:themeColor="accent2"/>
      </w:rPr>
      <w:t>og dannelse</w:t>
    </w:r>
  </w:p>
  <w:bookmarkEnd w:id="5"/>
  <w:p w14:paraId="5CBBE419" w14:textId="4A6F9D3B" w:rsidR="000A1A23" w:rsidRDefault="000A1A23" w:rsidP="00E05A86">
    <w:pPr>
      <w:pStyle w:val="Sidehoved"/>
    </w:pPr>
    <w:r>
      <w:rPr>
        <w:noProof/>
      </w:rPr>
      <w:t xml:space="preserve"> </w:t>
    </w:r>
    <w:r>
      <w:rPr>
        <w:noProof/>
      </w:rPr>
      <w:drawing>
        <wp:anchor distT="0" distB="0" distL="114300" distR="114300" simplePos="0" relativeHeight="251739136" behindDoc="1" locked="0" layoutInCell="1" allowOverlap="1" wp14:anchorId="735D70EB" wp14:editId="4BEB3BD8">
          <wp:simplePos x="0" y="0"/>
          <wp:positionH relativeFrom="column">
            <wp:posOffset>-423545</wp:posOffset>
          </wp:positionH>
          <wp:positionV relativeFrom="paragraph">
            <wp:posOffset>-86530</wp:posOffset>
          </wp:positionV>
          <wp:extent cx="6944681" cy="10058400"/>
          <wp:effectExtent l="0" t="0" r="8890"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lum/>
                    <a:extLst>
                      <a:ext uri="{28A0092B-C50C-407E-A947-70E740481C1C}">
                        <a14:useLocalDpi xmlns:a14="http://schemas.microsoft.com/office/drawing/2010/main" val="0"/>
                      </a:ext>
                    </a:extLst>
                  </a:blip>
                  <a:srcRect t="1718" b="1718"/>
                  <a:stretch>
                    <a:fillRect/>
                  </a:stretch>
                </pic:blipFill>
                <pic:spPr>
                  <a:xfrm>
                    <a:off x="0" y="0"/>
                    <a:ext cx="6944681" cy="10058400"/>
                  </a:xfrm>
                  <a:prstGeom prst="rect">
                    <a:avLst/>
                  </a:prstGeom>
                </pic:spPr>
              </pic:pic>
            </a:graphicData>
          </a:graphic>
          <wp14:sizeRelH relativeFrom="page">
            <wp14:pctWidth>0</wp14:pctWidth>
          </wp14:sizeRelH>
          <wp14:sizeRelV relativeFrom="page">
            <wp14:pctHeight>0</wp14:pctHeight>
          </wp14:sizeRelV>
        </wp:anchor>
      </w:drawing>
    </w:r>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90C78" w14:textId="77777777" w:rsidR="000A1A23" w:rsidRPr="00D718D1" w:rsidRDefault="000A1A23" w:rsidP="00D718D1">
    <w:pPr>
      <w:pStyle w:val="Sidehoved"/>
    </w:pPr>
    <w:r w:rsidRPr="00B261F8">
      <w:rPr>
        <w:noProof/>
        <w:lang w:eastAsia="da-DK"/>
      </w:rPr>
      <w:drawing>
        <wp:anchor distT="0" distB="0" distL="114300" distR="114300" simplePos="0" relativeHeight="251744256" behindDoc="0" locked="1" layoutInCell="1" allowOverlap="1" wp14:anchorId="311E43C2" wp14:editId="711A2B1C">
          <wp:simplePos x="0" y="0"/>
          <wp:positionH relativeFrom="page">
            <wp:posOffset>720090</wp:posOffset>
          </wp:positionH>
          <wp:positionV relativeFrom="page">
            <wp:posOffset>360045</wp:posOffset>
          </wp:positionV>
          <wp:extent cx="2402834" cy="212090"/>
          <wp:effectExtent l="0" t="0" r="0" b="0"/>
          <wp:wrapNone/>
          <wp:docPr id="6" name="Statemen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
                    <a:extLst>
                      <a:ext uri="{28A0092B-C50C-407E-A947-70E740481C1C}">
                        <a14:useLocalDpi xmlns:a14="http://schemas.microsoft.com/office/drawing/2010/main" val="0"/>
                      </a:ext>
                    </a:extLst>
                  </a:blip>
                  <a:stretch>
                    <a:fillRect/>
                  </a:stretch>
                </pic:blipFill>
                <pic:spPr>
                  <a:xfrm>
                    <a:off x="0" y="0"/>
                    <a:ext cx="2402834" cy="212090"/>
                  </a:xfrm>
                  <a:prstGeom prst="rect">
                    <a:avLst/>
                  </a:prstGeom>
                </pic:spPr>
              </pic:pic>
            </a:graphicData>
          </a:graphic>
          <wp14:sizeRelH relativeFrom="margin">
            <wp14:pctWidth>0</wp14:pctWidth>
          </wp14:sizeRelH>
          <wp14:sizeRelV relativeFrom="margin">
            <wp14:pctHeight>0</wp14:pctHeight>
          </wp14:sizeRelV>
        </wp:anchor>
      </w:drawing>
    </w:r>
    <w:r w:rsidRPr="00B261F8">
      <w:rPr>
        <w:noProof/>
        <w:lang w:eastAsia="da-DK"/>
      </w:rPr>
      <w:drawing>
        <wp:anchor distT="0" distB="0" distL="114300" distR="114300" simplePos="0" relativeHeight="251745280" behindDoc="0" locked="0" layoutInCell="1" allowOverlap="1" wp14:anchorId="13F4D5DF" wp14:editId="32BD99DD">
          <wp:simplePos x="0" y="0"/>
          <wp:positionH relativeFrom="page">
            <wp:posOffset>730885</wp:posOffset>
          </wp:positionH>
          <wp:positionV relativeFrom="page">
            <wp:posOffset>557530</wp:posOffset>
          </wp:positionV>
          <wp:extent cx="1512000" cy="140400"/>
          <wp:effectExtent l="0" t="0" r="0" b="0"/>
          <wp:wrapNone/>
          <wp:docPr id="7" name="VI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A University College.emf"/>
                  <pic:cNvPicPr/>
                </pic:nvPicPr>
                <pic:blipFill>
                  <a:blip r:embed="rId2">
                    <a:extLst>
                      <a:ext uri="{28A0092B-C50C-407E-A947-70E740481C1C}">
                        <a14:useLocalDpi xmlns:a14="http://schemas.microsoft.com/office/drawing/2010/main" val="0"/>
                      </a:ext>
                    </a:extLst>
                  </a:blip>
                  <a:stretch>
                    <a:fillRect/>
                  </a:stretch>
                </pic:blipFill>
                <pic:spPr>
                  <a:xfrm>
                    <a:off x="0" y="0"/>
                    <a:ext cx="1512000" cy="14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8B904" w14:textId="77777777" w:rsidR="000A1A23" w:rsidRDefault="000A1A23" w:rsidP="00D718D1">
    <w:pPr>
      <w:pStyle w:val="Template-Dato"/>
    </w:pPr>
  </w:p>
  <w:p w14:paraId="6AEED10D" w14:textId="77777777" w:rsidR="000A1A23" w:rsidRPr="003E41E1" w:rsidRDefault="000A1A23" w:rsidP="00D718D1">
    <w:pPr>
      <w:pStyle w:val="Sidehoved"/>
    </w:pPr>
    <w:r>
      <w:rPr>
        <w:noProof/>
        <w:lang w:eastAsia="da-DK"/>
      </w:rPr>
      <w:drawing>
        <wp:anchor distT="0" distB="0" distL="114300" distR="114300" simplePos="0" relativeHeight="251743232" behindDoc="0" locked="0" layoutInCell="1" allowOverlap="1" wp14:anchorId="586FA86A" wp14:editId="4E9CD0A2">
          <wp:simplePos x="0" y="0"/>
          <wp:positionH relativeFrom="page">
            <wp:posOffset>694690</wp:posOffset>
          </wp:positionH>
          <wp:positionV relativeFrom="page">
            <wp:posOffset>867410</wp:posOffset>
          </wp:positionV>
          <wp:extent cx="1512000" cy="140400"/>
          <wp:effectExtent l="0" t="0" r="0" b="0"/>
          <wp:wrapNone/>
          <wp:docPr id="8" name="VI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A University College.emf"/>
                  <pic:cNvPicPr/>
                </pic:nvPicPr>
                <pic:blipFill>
                  <a:blip r:embed="rId1">
                    <a:extLst>
                      <a:ext uri="{28A0092B-C50C-407E-A947-70E740481C1C}">
                        <a14:useLocalDpi xmlns:a14="http://schemas.microsoft.com/office/drawing/2010/main" val="0"/>
                      </a:ext>
                    </a:extLst>
                  </a:blip>
                  <a:stretch>
                    <a:fillRect/>
                  </a:stretch>
                </pic:blipFill>
                <pic:spPr>
                  <a:xfrm>
                    <a:off x="0" y="0"/>
                    <a:ext cx="1512000" cy="14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320A9" w14:textId="77777777" w:rsidR="000A1A23" w:rsidRPr="00D718D1" w:rsidRDefault="000A1A23" w:rsidP="00D718D1">
    <w:pPr>
      <w:pStyle w:val="Sidehoved"/>
    </w:pPr>
    <w:r w:rsidRPr="00B261F8">
      <w:rPr>
        <w:noProof/>
        <w:lang w:eastAsia="da-DK"/>
      </w:rPr>
      <w:drawing>
        <wp:anchor distT="0" distB="0" distL="114300" distR="114300" simplePos="0" relativeHeight="251735040" behindDoc="0" locked="1" layoutInCell="1" allowOverlap="1" wp14:anchorId="29B7DE50" wp14:editId="0DD879AF">
          <wp:simplePos x="0" y="0"/>
          <wp:positionH relativeFrom="page">
            <wp:posOffset>720090</wp:posOffset>
          </wp:positionH>
          <wp:positionV relativeFrom="page">
            <wp:posOffset>360045</wp:posOffset>
          </wp:positionV>
          <wp:extent cx="2402834" cy="212090"/>
          <wp:effectExtent l="0" t="0" r="0" b="0"/>
          <wp:wrapNone/>
          <wp:docPr id="11" name="Statemen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
                    <a:extLst>
                      <a:ext uri="{28A0092B-C50C-407E-A947-70E740481C1C}">
                        <a14:useLocalDpi xmlns:a14="http://schemas.microsoft.com/office/drawing/2010/main" val="0"/>
                      </a:ext>
                    </a:extLst>
                  </a:blip>
                  <a:stretch>
                    <a:fillRect/>
                  </a:stretch>
                </pic:blipFill>
                <pic:spPr>
                  <a:xfrm>
                    <a:off x="0" y="0"/>
                    <a:ext cx="2402834" cy="212090"/>
                  </a:xfrm>
                  <a:prstGeom prst="rect">
                    <a:avLst/>
                  </a:prstGeom>
                </pic:spPr>
              </pic:pic>
            </a:graphicData>
          </a:graphic>
          <wp14:sizeRelH relativeFrom="margin">
            <wp14:pctWidth>0</wp14:pctWidth>
          </wp14:sizeRelH>
          <wp14:sizeRelV relativeFrom="margin">
            <wp14:pctHeight>0</wp14:pctHeight>
          </wp14:sizeRelV>
        </wp:anchor>
      </w:drawing>
    </w:r>
    <w:r w:rsidRPr="00B261F8">
      <w:rPr>
        <w:noProof/>
        <w:lang w:eastAsia="da-DK"/>
      </w:rPr>
      <w:drawing>
        <wp:anchor distT="0" distB="0" distL="114300" distR="114300" simplePos="0" relativeHeight="251736064" behindDoc="0" locked="0" layoutInCell="1" allowOverlap="1" wp14:anchorId="44C0E127" wp14:editId="368A5FF3">
          <wp:simplePos x="0" y="0"/>
          <wp:positionH relativeFrom="page">
            <wp:posOffset>730885</wp:posOffset>
          </wp:positionH>
          <wp:positionV relativeFrom="page">
            <wp:posOffset>557530</wp:posOffset>
          </wp:positionV>
          <wp:extent cx="1512000" cy="140400"/>
          <wp:effectExtent l="0" t="0" r="0" b="0"/>
          <wp:wrapNone/>
          <wp:docPr id="12" name="VI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A University College.emf"/>
                  <pic:cNvPicPr/>
                </pic:nvPicPr>
                <pic:blipFill>
                  <a:blip r:embed="rId2">
                    <a:extLst>
                      <a:ext uri="{28A0092B-C50C-407E-A947-70E740481C1C}">
                        <a14:useLocalDpi xmlns:a14="http://schemas.microsoft.com/office/drawing/2010/main" val="0"/>
                      </a:ext>
                    </a:extLst>
                  </a:blip>
                  <a:stretch>
                    <a:fillRect/>
                  </a:stretch>
                </pic:blipFill>
                <pic:spPr>
                  <a:xfrm>
                    <a:off x="0" y="0"/>
                    <a:ext cx="1512000" cy="14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595C2" w14:textId="77777777" w:rsidR="000A1A23" w:rsidRDefault="000A1A23" w:rsidP="00D718D1">
    <w:pPr>
      <w:pStyle w:val="Template-Dato"/>
    </w:pPr>
  </w:p>
  <w:p w14:paraId="6EFF14F5" w14:textId="77777777" w:rsidR="000A1A23" w:rsidRPr="003E41E1" w:rsidRDefault="000A1A23" w:rsidP="00D718D1">
    <w:pPr>
      <w:pStyle w:val="Sidehoved"/>
    </w:pPr>
    <w:r>
      <w:rPr>
        <w:noProof/>
        <w:lang w:eastAsia="da-DK"/>
      </w:rPr>
      <w:drawing>
        <wp:anchor distT="0" distB="0" distL="114300" distR="114300" simplePos="0" relativeHeight="251732992" behindDoc="0" locked="0" layoutInCell="1" allowOverlap="1" wp14:anchorId="0D55FDE3" wp14:editId="36F9A42A">
          <wp:simplePos x="0" y="0"/>
          <wp:positionH relativeFrom="page">
            <wp:posOffset>694690</wp:posOffset>
          </wp:positionH>
          <wp:positionV relativeFrom="page">
            <wp:posOffset>867410</wp:posOffset>
          </wp:positionV>
          <wp:extent cx="1512000" cy="140400"/>
          <wp:effectExtent l="0" t="0" r="0" b="0"/>
          <wp:wrapNone/>
          <wp:docPr id="15" name="VI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A University College.emf"/>
                  <pic:cNvPicPr/>
                </pic:nvPicPr>
                <pic:blipFill>
                  <a:blip r:embed="rId1">
                    <a:extLst>
                      <a:ext uri="{28A0092B-C50C-407E-A947-70E740481C1C}">
                        <a14:useLocalDpi xmlns:a14="http://schemas.microsoft.com/office/drawing/2010/main" val="0"/>
                      </a:ext>
                    </a:extLst>
                  </a:blip>
                  <a:stretch>
                    <a:fillRect/>
                  </a:stretch>
                </pic:blipFill>
                <pic:spPr>
                  <a:xfrm>
                    <a:off x="0" y="0"/>
                    <a:ext cx="1512000" cy="14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95" style="width:0;height:1.5pt" o:hralign="center" o:bullet="t" o:hrstd="t" o:hr="t" fillcolor="#a0a0a0" stroked="f"/>
    </w:pict>
  </w:numPicBullet>
  <w:numPicBullet w:numPicBulletId="1">
    <w:pict>
      <v:rect id="_x0000_i1096" style="width:0;height:1.5pt" o:hralign="center" o:bullet="t" o:hrstd="t" o:hr="t" fillcolor="#a0a0a0" stroked="f"/>
    </w:pict>
  </w:numPicBullet>
  <w:numPicBullet w:numPicBulletId="2">
    <w:pict>
      <v:rect id="_x0000_i1097" style="width:0;height:1.5pt" o:hralign="center" o:bullet="t" o:hrstd="t" o:hr="t" fillcolor="#a0a0a0" stroked="f"/>
    </w:pict>
  </w:numPicBullet>
  <w:numPicBullet w:numPicBulletId="3">
    <w:pict>
      <v:rect w14:anchorId="09D9BF1C" id="_x0000_i1098" style="width:0;height:1.5pt" o:hralign="center" o:bullet="t" o:hrstd="t" o:hr="t" fillcolor="#a0a0a0" stroked="f"/>
    </w:pict>
  </w:numPicBullet>
  <w:numPicBullet w:numPicBulletId="4">
    <w:pict>
      <v:rect w14:anchorId="18735F23" id="_x0000_i1099" style="width:0;height:1.5pt" o:hralign="center" o:bullet="t" o:hrstd="t" o:hr="t" fillcolor="#a0a0a0" stroked="f"/>
    </w:pict>
  </w:numPicBullet>
  <w:numPicBullet w:numPicBulletId="5">
    <w:pict>
      <v:rect w14:anchorId="145F2432" id="_x0000_i1100" style="width:0;height:1.5pt" o:hralign="center" o:bullet="t" o:hrstd="t" o:hr="t" fillcolor="#a0a0a0" stroked="f"/>
    </w:pict>
  </w:numPicBullet>
  <w:numPicBullet w:numPicBulletId="6">
    <w:pict>
      <v:rect id="_x0000_i1101" style="width:0;height:1.5pt" o:hralign="center" o:bullet="t" o:hrstd="t" o:hr="t" fillcolor="#a0a0a0" stroked="f"/>
    </w:pict>
  </w:numPicBullet>
  <w:numPicBullet w:numPicBulletId="7">
    <w:pict>
      <v:rect id="_x0000_i1102" style="width:0;height:1.5pt" o:hralign="center" o:bullet="t" o:hrstd="t" o:hr="t" fillcolor="#a0a0a0" stroked="f"/>
    </w:pict>
  </w:numPicBullet>
  <w:numPicBullet w:numPicBulletId="8">
    <w:pict>
      <v:rect id="_x0000_i1103" style="width:0;height:1.5pt" o:hralign="center" o:bullet="t" o:hrstd="t" o:hr="t" fillcolor="#a0a0a0" stroked="f"/>
    </w:pict>
  </w:numPicBullet>
  <w:numPicBullet w:numPicBulletId="9">
    <w:pict>
      <v:rect id="_x0000_i1104" style="width:0;height:1.5pt" o:hralign="center" o:bullet="t" o:hrstd="t" o:hr="t" fillcolor="#a0a0a0" stroked="f"/>
    </w:pict>
  </w:numPicBullet>
  <w:numPicBullet w:numPicBulletId="10">
    <w:pict>
      <v:rect id="_x0000_i1105" style="width:0;height:1.5pt" o:hralign="center" o:bullet="t" o:hrstd="t" o:hr="t" fillcolor="#a0a0a0" stroked="f"/>
    </w:pict>
  </w:numPicBullet>
  <w:numPicBullet w:numPicBulletId="11">
    <w:pict>
      <v:rect id="_x0000_i1106" style="width:0;height:1.5pt" o:hralign="center" o:bullet="t" o:hrstd="t" o:hr="t" fillcolor="#a0a0a0" stroked="f"/>
    </w:pict>
  </w:numPicBullet>
  <w:numPicBullet w:numPicBulletId="12">
    <w:pict>
      <v:rect id="_x0000_i1107" style="width:0;height:1.5pt" o:hralign="center" o:bullet="t" o:hrstd="t" o:hr="t" fillcolor="#a0a0a0" stroked="f"/>
    </w:pict>
  </w:numPicBullet>
  <w:numPicBullet w:numPicBulletId="13">
    <w:pict>
      <v:rect id="_x0000_i1108" style="width:0;height:1.5pt" o:hralign="center" o:bullet="t" o:hrstd="t" o:hr="t" fillcolor="#a0a0a0" stroked="f"/>
    </w:pict>
  </w:numPicBullet>
  <w:numPicBullet w:numPicBulletId="14">
    <w:pict>
      <v:rect id="_x0000_i1109" style="width:0;height:1.5pt" o:hralign="center" o:bullet="t" o:hrstd="t" o:hr="t" fillcolor="#a0a0a0" stroked="f"/>
    </w:pict>
  </w:numPicBullet>
  <w:numPicBullet w:numPicBulletId="15">
    <w:pict>
      <v:rect id="_x0000_i1110" style="width:0;height:1.5pt" o:hralign="center" o:bullet="t" o:hrstd="t" o:hr="t" fillcolor="#a0a0a0" stroked="f"/>
    </w:pict>
  </w:numPicBullet>
  <w:numPicBullet w:numPicBulletId="16">
    <w:pict>
      <v:rect id="_x0000_i1111" style="width:0;height:1.5pt" o:hralign="center" o:bullet="t" o:hrstd="t" o:hr="t" fillcolor="#a0a0a0" stroked="f"/>
    </w:pict>
  </w:numPicBullet>
  <w:numPicBullet w:numPicBulletId="17">
    <w:pict>
      <v:rect id="_x0000_i1112" style="width:0;height:1.5pt" o:hralign="center" o:bullet="t" o:hrstd="t" o:hr="t" fillcolor="#a0a0a0" stroked="f"/>
    </w:pict>
  </w:numPicBullet>
  <w:numPicBullet w:numPicBulletId="18">
    <w:pict>
      <v:rect id="_x0000_i1113" style="width:0;height:1.5pt" o:hralign="center" o:bullet="t" o:hrstd="t" o:hr="t" fillcolor="#a0a0a0" stroked="f"/>
    </w:pict>
  </w:numPicBullet>
  <w:numPicBullet w:numPicBulletId="19">
    <w:pict>
      <v:rect id="_x0000_i1114" style="width:0;height:1.5pt" o:hralign="center" o:bullet="t" o:hrstd="t" o:hr="t" fillcolor="#a0a0a0" stroked="f"/>
    </w:pict>
  </w:numPicBullet>
  <w:numPicBullet w:numPicBulletId="20">
    <w:pict>
      <v:rect id="_x0000_i1115" style="width:0;height:1.5pt" o:hralign="center" o:bullet="t" o:hrstd="t" o:hr="t" fillcolor="#a0a0a0" stroked="f"/>
    </w:pict>
  </w:numPicBullet>
  <w:numPicBullet w:numPicBulletId="21">
    <w:pict>
      <v:rect id="_x0000_i1116" style="width:0;height:1.5pt" o:hralign="center" o:bullet="t" o:hrstd="t" o:hr="t" fillcolor="#a0a0a0" stroked="f"/>
    </w:pict>
  </w:numPicBullet>
  <w:numPicBullet w:numPicBulletId="22">
    <w:pict>
      <v:rect id="_x0000_i1117" style="width:0;height:1.5pt" o:hralign="center" o:bullet="t" o:hrstd="t" o:hr="t" fillcolor="#a0a0a0" stroked="f"/>
    </w:pict>
  </w:numPicBullet>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0956434"/>
    <w:multiLevelType w:val="hybridMultilevel"/>
    <w:tmpl w:val="A912844C"/>
    <w:lvl w:ilvl="0" w:tplc="24683410">
      <w:start w:val="2020"/>
      <w:numFmt w:val="bullet"/>
      <w:lvlText w:val="-"/>
      <w:lvlJc w:val="left"/>
      <w:pPr>
        <w:ind w:left="720" w:hanging="360"/>
      </w:pPr>
      <w:rPr>
        <w:rFonts w:ascii="VIA Type Office" w:eastAsiaTheme="majorEastAsia" w:hAnsi="VIA Type Office" w:cs="Aria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3265F70"/>
    <w:multiLevelType w:val="hybridMultilevel"/>
    <w:tmpl w:val="44828C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4CD2134"/>
    <w:multiLevelType w:val="hybridMultilevel"/>
    <w:tmpl w:val="0C14C2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0FF0157"/>
    <w:multiLevelType w:val="hybridMultilevel"/>
    <w:tmpl w:val="13B4412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D4B53CF"/>
    <w:multiLevelType w:val="hybridMultilevel"/>
    <w:tmpl w:val="012690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F784527"/>
    <w:multiLevelType w:val="hybridMultilevel"/>
    <w:tmpl w:val="1EB42B2E"/>
    <w:lvl w:ilvl="0" w:tplc="543E306C">
      <w:start w:val="1"/>
      <w:numFmt w:val="bullet"/>
      <w:lvlText w:val="-"/>
      <w:lvlJc w:val="left"/>
      <w:pPr>
        <w:ind w:left="720" w:hanging="360"/>
      </w:pPr>
      <w:rPr>
        <w:rFonts w:ascii="VIA Type Office" w:eastAsiaTheme="minorHAnsi" w:hAnsi="VIA Type Office"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148631B"/>
    <w:multiLevelType w:val="hybridMultilevel"/>
    <w:tmpl w:val="B9A439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82328B2"/>
    <w:multiLevelType w:val="hybridMultilevel"/>
    <w:tmpl w:val="FDB4A63C"/>
    <w:lvl w:ilvl="0" w:tplc="18DC238E">
      <w:start w:val="1"/>
      <w:numFmt w:val="decimal"/>
      <w:lvlText w:val="%1)"/>
      <w:lvlJc w:val="left"/>
      <w:pPr>
        <w:ind w:left="36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9E81422"/>
    <w:multiLevelType w:val="multilevel"/>
    <w:tmpl w:val="C180CB00"/>
    <w:lvl w:ilvl="0">
      <w:start w:val="1"/>
      <w:numFmt w:val="decimal"/>
      <w:lvlText w:val="%1"/>
      <w:lvlJc w:val="left"/>
      <w:pPr>
        <w:ind w:left="567" w:hanging="567"/>
      </w:pPr>
      <w:rPr>
        <w:rFonts w:hint="default"/>
      </w:rPr>
    </w:lvl>
    <w:lvl w:ilvl="1">
      <w:start w:val="1"/>
      <w:numFmt w:val="decimal"/>
      <w:pStyle w:val="Overskrift2"/>
      <w:lvlText w:val="%1.%2"/>
      <w:lvlJc w:val="left"/>
      <w:pPr>
        <w:ind w:left="567" w:hanging="567"/>
      </w:pPr>
      <w:rPr>
        <w:rFonts w:hint="default"/>
      </w:rPr>
    </w:lvl>
    <w:lvl w:ilvl="2">
      <w:start w:val="1"/>
      <w:numFmt w:val="decimal"/>
      <w:pStyle w:val="Overskrift3"/>
      <w:lvlText w:val="%1.%2.%3"/>
      <w:lvlJc w:val="left"/>
      <w:pPr>
        <w:ind w:left="567" w:hanging="567"/>
      </w:pPr>
      <w:rPr>
        <w:rFonts w:hint="default"/>
      </w:rPr>
    </w:lvl>
    <w:lvl w:ilvl="3">
      <w:start w:val="1"/>
      <w:numFmt w:val="decimal"/>
      <w:pStyle w:val="Overskrift4"/>
      <w:lvlText w:val="%1.%2.%3.%4"/>
      <w:lvlJc w:val="left"/>
      <w:pPr>
        <w:ind w:left="567" w:hanging="567"/>
      </w:pPr>
      <w:rPr>
        <w:rFonts w:hint="default"/>
      </w:rPr>
    </w:lvl>
    <w:lvl w:ilvl="4">
      <w:start w:val="1"/>
      <w:numFmt w:val="decimal"/>
      <w:pStyle w:val="Overskrift5"/>
      <w:lvlText w:val="%1.%2.%3.%4.%5"/>
      <w:lvlJc w:val="left"/>
      <w:pPr>
        <w:ind w:left="567" w:hanging="567"/>
      </w:pPr>
      <w:rPr>
        <w:rFonts w:hint="default"/>
      </w:rPr>
    </w:lvl>
    <w:lvl w:ilvl="5">
      <w:start w:val="1"/>
      <w:numFmt w:val="decimal"/>
      <w:pStyle w:val="Overskrift6"/>
      <w:lvlText w:val="%1.%2.%3.%4.%5.%6"/>
      <w:lvlJc w:val="left"/>
      <w:pPr>
        <w:ind w:left="567" w:hanging="567"/>
      </w:pPr>
      <w:rPr>
        <w:rFonts w:hint="default"/>
      </w:rPr>
    </w:lvl>
    <w:lvl w:ilvl="6">
      <w:start w:val="1"/>
      <w:numFmt w:val="decimal"/>
      <w:pStyle w:val="Overskrift7"/>
      <w:lvlText w:val="%1.%2.%3.%4.%5.%6.%7"/>
      <w:lvlJc w:val="left"/>
      <w:pPr>
        <w:ind w:left="567" w:hanging="567"/>
      </w:pPr>
      <w:rPr>
        <w:rFonts w:hint="default"/>
      </w:rPr>
    </w:lvl>
    <w:lvl w:ilvl="7">
      <w:start w:val="1"/>
      <w:numFmt w:val="decimal"/>
      <w:pStyle w:val="Overskrift8"/>
      <w:lvlText w:val="%1.%2.%3.%4.%5.%6.%7.%8"/>
      <w:lvlJc w:val="left"/>
      <w:pPr>
        <w:ind w:left="567" w:hanging="567"/>
      </w:pPr>
      <w:rPr>
        <w:rFonts w:hint="default"/>
      </w:rPr>
    </w:lvl>
    <w:lvl w:ilvl="8">
      <w:start w:val="1"/>
      <w:numFmt w:val="decimal"/>
      <w:pStyle w:val="Overskrift9"/>
      <w:lvlText w:val="%1.%2.%3.%4.%5.%6.%7.%8.%9"/>
      <w:lvlJc w:val="left"/>
      <w:pPr>
        <w:ind w:left="567" w:hanging="567"/>
      </w:pPr>
      <w:rPr>
        <w:rFonts w:hint="default"/>
      </w:rPr>
    </w:lvl>
  </w:abstractNum>
  <w:abstractNum w:abstractNumId="18" w15:restartNumberingAfterBreak="0">
    <w:nsid w:val="53C20E60"/>
    <w:multiLevelType w:val="hybridMultilevel"/>
    <w:tmpl w:val="756ADB12"/>
    <w:lvl w:ilvl="0" w:tplc="DDF46B88">
      <w:start w:val="1"/>
      <w:numFmt w:val="bullet"/>
      <w:lvlText w:val=""/>
      <w:lvlPicBulletId w:val="22"/>
      <w:lvlJc w:val="left"/>
      <w:pPr>
        <w:tabs>
          <w:tab w:val="num" w:pos="720"/>
        </w:tabs>
        <w:ind w:left="720" w:hanging="360"/>
      </w:pPr>
      <w:rPr>
        <w:rFonts w:ascii="Symbol" w:hAnsi="Symbol" w:hint="default"/>
      </w:rPr>
    </w:lvl>
    <w:lvl w:ilvl="1" w:tplc="9FD8C7E6" w:tentative="1">
      <w:start w:val="1"/>
      <w:numFmt w:val="bullet"/>
      <w:lvlText w:val=""/>
      <w:lvlJc w:val="left"/>
      <w:pPr>
        <w:tabs>
          <w:tab w:val="num" w:pos="1440"/>
        </w:tabs>
        <w:ind w:left="1440" w:hanging="360"/>
      </w:pPr>
      <w:rPr>
        <w:rFonts w:ascii="Symbol" w:hAnsi="Symbol" w:hint="default"/>
      </w:rPr>
    </w:lvl>
    <w:lvl w:ilvl="2" w:tplc="3976BA22" w:tentative="1">
      <w:start w:val="1"/>
      <w:numFmt w:val="bullet"/>
      <w:lvlText w:val=""/>
      <w:lvlJc w:val="left"/>
      <w:pPr>
        <w:tabs>
          <w:tab w:val="num" w:pos="2160"/>
        </w:tabs>
        <w:ind w:left="2160" w:hanging="360"/>
      </w:pPr>
      <w:rPr>
        <w:rFonts w:ascii="Symbol" w:hAnsi="Symbol" w:hint="default"/>
      </w:rPr>
    </w:lvl>
    <w:lvl w:ilvl="3" w:tplc="54268F62" w:tentative="1">
      <w:start w:val="1"/>
      <w:numFmt w:val="bullet"/>
      <w:lvlText w:val=""/>
      <w:lvlJc w:val="left"/>
      <w:pPr>
        <w:tabs>
          <w:tab w:val="num" w:pos="2880"/>
        </w:tabs>
        <w:ind w:left="2880" w:hanging="360"/>
      </w:pPr>
      <w:rPr>
        <w:rFonts w:ascii="Symbol" w:hAnsi="Symbol" w:hint="default"/>
      </w:rPr>
    </w:lvl>
    <w:lvl w:ilvl="4" w:tplc="294459AC" w:tentative="1">
      <w:start w:val="1"/>
      <w:numFmt w:val="bullet"/>
      <w:lvlText w:val=""/>
      <w:lvlJc w:val="left"/>
      <w:pPr>
        <w:tabs>
          <w:tab w:val="num" w:pos="3600"/>
        </w:tabs>
        <w:ind w:left="3600" w:hanging="360"/>
      </w:pPr>
      <w:rPr>
        <w:rFonts w:ascii="Symbol" w:hAnsi="Symbol" w:hint="default"/>
      </w:rPr>
    </w:lvl>
    <w:lvl w:ilvl="5" w:tplc="A4FCD810" w:tentative="1">
      <w:start w:val="1"/>
      <w:numFmt w:val="bullet"/>
      <w:lvlText w:val=""/>
      <w:lvlJc w:val="left"/>
      <w:pPr>
        <w:tabs>
          <w:tab w:val="num" w:pos="4320"/>
        </w:tabs>
        <w:ind w:left="4320" w:hanging="360"/>
      </w:pPr>
      <w:rPr>
        <w:rFonts w:ascii="Symbol" w:hAnsi="Symbol" w:hint="default"/>
      </w:rPr>
    </w:lvl>
    <w:lvl w:ilvl="6" w:tplc="5BF06396" w:tentative="1">
      <w:start w:val="1"/>
      <w:numFmt w:val="bullet"/>
      <w:lvlText w:val=""/>
      <w:lvlJc w:val="left"/>
      <w:pPr>
        <w:tabs>
          <w:tab w:val="num" w:pos="5040"/>
        </w:tabs>
        <w:ind w:left="5040" w:hanging="360"/>
      </w:pPr>
      <w:rPr>
        <w:rFonts w:ascii="Symbol" w:hAnsi="Symbol" w:hint="default"/>
      </w:rPr>
    </w:lvl>
    <w:lvl w:ilvl="7" w:tplc="D01EA0A8" w:tentative="1">
      <w:start w:val="1"/>
      <w:numFmt w:val="bullet"/>
      <w:lvlText w:val=""/>
      <w:lvlJc w:val="left"/>
      <w:pPr>
        <w:tabs>
          <w:tab w:val="num" w:pos="5760"/>
        </w:tabs>
        <w:ind w:left="5760" w:hanging="360"/>
      </w:pPr>
      <w:rPr>
        <w:rFonts w:ascii="Symbol" w:hAnsi="Symbol" w:hint="default"/>
      </w:rPr>
    </w:lvl>
    <w:lvl w:ilvl="8" w:tplc="B7EEABF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E640F3"/>
    <w:multiLevelType w:val="hybridMultilevel"/>
    <w:tmpl w:val="9258C586"/>
    <w:lvl w:ilvl="0" w:tplc="18DC238E">
      <w:start w:val="1"/>
      <w:numFmt w:val="decimal"/>
      <w:lvlText w:val="%1)"/>
      <w:lvlJc w:val="left"/>
      <w:pPr>
        <w:ind w:left="360" w:hanging="360"/>
      </w:pPr>
      <w:rPr>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0" w15:restartNumberingAfterBreak="0">
    <w:nsid w:val="5B2E317A"/>
    <w:multiLevelType w:val="hybridMultilevel"/>
    <w:tmpl w:val="92706E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1344C8A"/>
    <w:multiLevelType w:val="multilevel"/>
    <w:tmpl w:val="9F04CF04"/>
    <w:lvl w:ilvl="0">
      <w:start w:val="1"/>
      <w:numFmt w:val="none"/>
      <w:suff w:val="nothing"/>
      <w:lvlText w:val=""/>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2" w15:restartNumberingAfterBreak="0">
    <w:nsid w:val="6F4339A7"/>
    <w:multiLevelType w:val="hybridMultilevel"/>
    <w:tmpl w:val="0EF426D4"/>
    <w:lvl w:ilvl="0" w:tplc="543E306C">
      <w:start w:val="1"/>
      <w:numFmt w:val="bullet"/>
      <w:lvlText w:val="-"/>
      <w:lvlJc w:val="left"/>
      <w:pPr>
        <w:ind w:left="360" w:hanging="360"/>
      </w:pPr>
      <w:rPr>
        <w:rFonts w:ascii="VIA Type Office" w:eastAsiaTheme="minorHAnsi" w:hAnsi="VIA Type Office"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76DC246E"/>
    <w:multiLevelType w:val="hybridMultilevel"/>
    <w:tmpl w:val="E4C28714"/>
    <w:lvl w:ilvl="0" w:tplc="7B54AD02">
      <w:start w:val="1"/>
      <w:numFmt w:val="bullet"/>
      <w:lvlText w:val="-"/>
      <w:lvlJc w:val="left"/>
      <w:pPr>
        <w:ind w:left="720" w:hanging="360"/>
      </w:pPr>
      <w:rPr>
        <w:rFonts w:ascii="Times New Roman" w:eastAsia="Times New Roman" w:hAnsi="Times New Roman" w:cs="Times New Roman" w:hint="default"/>
        <w:lang w:val="en-G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C2B5982"/>
    <w:multiLevelType w:val="hybridMultilevel"/>
    <w:tmpl w:val="1D3A8D7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6" w15:restartNumberingAfterBreak="0">
    <w:nsid w:val="7F7C0778"/>
    <w:multiLevelType w:val="hybridMultilevel"/>
    <w:tmpl w:val="596CEFBA"/>
    <w:lvl w:ilvl="0" w:tplc="42340FD8">
      <w:start w:val="1"/>
      <w:numFmt w:val="bullet"/>
      <w:lvlText w:val=""/>
      <w:lvlPicBulletId w:val="20"/>
      <w:lvlJc w:val="left"/>
      <w:pPr>
        <w:tabs>
          <w:tab w:val="num" w:pos="720"/>
        </w:tabs>
        <w:ind w:left="720" w:hanging="360"/>
      </w:pPr>
      <w:rPr>
        <w:rFonts w:ascii="Symbol" w:hAnsi="Symbol" w:hint="default"/>
      </w:rPr>
    </w:lvl>
    <w:lvl w:ilvl="1" w:tplc="2CFC3610" w:tentative="1">
      <w:start w:val="1"/>
      <w:numFmt w:val="bullet"/>
      <w:lvlText w:val=""/>
      <w:lvlJc w:val="left"/>
      <w:pPr>
        <w:tabs>
          <w:tab w:val="num" w:pos="1440"/>
        </w:tabs>
        <w:ind w:left="1440" w:hanging="360"/>
      </w:pPr>
      <w:rPr>
        <w:rFonts w:ascii="Symbol" w:hAnsi="Symbol" w:hint="default"/>
      </w:rPr>
    </w:lvl>
    <w:lvl w:ilvl="2" w:tplc="733C4700" w:tentative="1">
      <w:start w:val="1"/>
      <w:numFmt w:val="bullet"/>
      <w:lvlText w:val=""/>
      <w:lvlJc w:val="left"/>
      <w:pPr>
        <w:tabs>
          <w:tab w:val="num" w:pos="2160"/>
        </w:tabs>
        <w:ind w:left="2160" w:hanging="360"/>
      </w:pPr>
      <w:rPr>
        <w:rFonts w:ascii="Symbol" w:hAnsi="Symbol" w:hint="default"/>
      </w:rPr>
    </w:lvl>
    <w:lvl w:ilvl="3" w:tplc="1FA8B9B2" w:tentative="1">
      <w:start w:val="1"/>
      <w:numFmt w:val="bullet"/>
      <w:lvlText w:val=""/>
      <w:lvlJc w:val="left"/>
      <w:pPr>
        <w:tabs>
          <w:tab w:val="num" w:pos="2880"/>
        </w:tabs>
        <w:ind w:left="2880" w:hanging="360"/>
      </w:pPr>
      <w:rPr>
        <w:rFonts w:ascii="Symbol" w:hAnsi="Symbol" w:hint="default"/>
      </w:rPr>
    </w:lvl>
    <w:lvl w:ilvl="4" w:tplc="98A68D68" w:tentative="1">
      <w:start w:val="1"/>
      <w:numFmt w:val="bullet"/>
      <w:lvlText w:val=""/>
      <w:lvlJc w:val="left"/>
      <w:pPr>
        <w:tabs>
          <w:tab w:val="num" w:pos="3600"/>
        </w:tabs>
        <w:ind w:left="3600" w:hanging="360"/>
      </w:pPr>
      <w:rPr>
        <w:rFonts w:ascii="Symbol" w:hAnsi="Symbol" w:hint="default"/>
      </w:rPr>
    </w:lvl>
    <w:lvl w:ilvl="5" w:tplc="576A0676" w:tentative="1">
      <w:start w:val="1"/>
      <w:numFmt w:val="bullet"/>
      <w:lvlText w:val=""/>
      <w:lvlJc w:val="left"/>
      <w:pPr>
        <w:tabs>
          <w:tab w:val="num" w:pos="4320"/>
        </w:tabs>
        <w:ind w:left="4320" w:hanging="360"/>
      </w:pPr>
      <w:rPr>
        <w:rFonts w:ascii="Symbol" w:hAnsi="Symbol" w:hint="default"/>
      </w:rPr>
    </w:lvl>
    <w:lvl w:ilvl="6" w:tplc="49663A7A" w:tentative="1">
      <w:start w:val="1"/>
      <w:numFmt w:val="bullet"/>
      <w:lvlText w:val=""/>
      <w:lvlJc w:val="left"/>
      <w:pPr>
        <w:tabs>
          <w:tab w:val="num" w:pos="5040"/>
        </w:tabs>
        <w:ind w:left="5040" w:hanging="360"/>
      </w:pPr>
      <w:rPr>
        <w:rFonts w:ascii="Symbol" w:hAnsi="Symbol" w:hint="default"/>
      </w:rPr>
    </w:lvl>
    <w:lvl w:ilvl="7" w:tplc="B7468D24" w:tentative="1">
      <w:start w:val="1"/>
      <w:numFmt w:val="bullet"/>
      <w:lvlText w:val=""/>
      <w:lvlJc w:val="left"/>
      <w:pPr>
        <w:tabs>
          <w:tab w:val="num" w:pos="5760"/>
        </w:tabs>
        <w:ind w:left="5760" w:hanging="360"/>
      </w:pPr>
      <w:rPr>
        <w:rFonts w:ascii="Symbol" w:hAnsi="Symbol" w:hint="default"/>
      </w:rPr>
    </w:lvl>
    <w:lvl w:ilvl="8" w:tplc="02F6112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FB354B8"/>
    <w:multiLevelType w:val="multilevel"/>
    <w:tmpl w:val="0F44F1D6"/>
    <w:lvl w:ilvl="0">
      <w:start w:val="1"/>
      <w:numFmt w:val="bullet"/>
      <w:pStyle w:val="Opstilling-punkttegn"/>
      <w:lvlText w:val="–"/>
      <w:lvlJc w:val="left"/>
      <w:pPr>
        <w:ind w:left="170" w:hanging="170"/>
      </w:pPr>
      <w:rPr>
        <w:rFonts w:ascii="Verdana" w:hAnsi="Verdana"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7"/>
  </w:num>
  <w:num w:numId="2">
    <w:abstractNumId w:val="7"/>
  </w:num>
  <w:num w:numId="3">
    <w:abstractNumId w:val="6"/>
  </w:num>
  <w:num w:numId="4">
    <w:abstractNumId w:val="5"/>
  </w:num>
  <w:num w:numId="5">
    <w:abstractNumId w:val="4"/>
  </w:num>
  <w:num w:numId="6">
    <w:abstractNumId w:val="25"/>
  </w:num>
  <w:num w:numId="7">
    <w:abstractNumId w:val="3"/>
  </w:num>
  <w:num w:numId="8">
    <w:abstractNumId w:val="2"/>
  </w:num>
  <w:num w:numId="9">
    <w:abstractNumId w:val="1"/>
  </w:num>
  <w:num w:numId="10">
    <w:abstractNumId w:val="0"/>
  </w:num>
  <w:num w:numId="11">
    <w:abstractNumId w:val="8"/>
  </w:num>
  <w:num w:numId="12">
    <w:abstractNumId w:val="25"/>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1"/>
  </w:num>
  <w:num w:numId="14">
    <w:abstractNumId w:val="17"/>
  </w:num>
  <w:num w:numId="15">
    <w:abstractNumId w:val="13"/>
  </w:num>
  <w:num w:numId="16">
    <w:abstractNumId w:val="10"/>
  </w:num>
  <w:num w:numId="17">
    <w:abstractNumId w:val="24"/>
  </w:num>
  <w:num w:numId="18">
    <w:abstractNumId w:val="12"/>
  </w:num>
  <w:num w:numId="19">
    <w:abstractNumId w:val="26"/>
  </w:num>
  <w:num w:numId="20">
    <w:abstractNumId w:val="18"/>
  </w:num>
  <w:num w:numId="21">
    <w:abstractNumId w:val="15"/>
  </w:num>
  <w:num w:numId="22">
    <w:abstractNumId w:val="10"/>
  </w:num>
  <w:num w:numId="23">
    <w:abstractNumId w:val="11"/>
  </w:num>
  <w:num w:numId="24">
    <w:abstractNumId w:val="20"/>
  </w:num>
  <w:num w:numId="25">
    <w:abstractNumId w:val="19"/>
  </w:num>
  <w:num w:numId="26">
    <w:abstractNumId w:val="16"/>
  </w:num>
  <w:num w:numId="27">
    <w:abstractNumId w:val="23"/>
  </w:num>
  <w:num w:numId="28">
    <w:abstractNumId w:val="14"/>
  </w:num>
  <w:num w:numId="29">
    <w:abstractNumId w:val="9"/>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1304"/>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577"/>
    <w:rsid w:val="00004865"/>
    <w:rsid w:val="000116FA"/>
    <w:rsid w:val="00022C5E"/>
    <w:rsid w:val="00032106"/>
    <w:rsid w:val="00033C0E"/>
    <w:rsid w:val="00035AB3"/>
    <w:rsid w:val="00040321"/>
    <w:rsid w:val="0004496D"/>
    <w:rsid w:val="0004709E"/>
    <w:rsid w:val="00056804"/>
    <w:rsid w:val="000623EB"/>
    <w:rsid w:val="000776CA"/>
    <w:rsid w:val="00084394"/>
    <w:rsid w:val="000843CA"/>
    <w:rsid w:val="0008766D"/>
    <w:rsid w:val="00090BA7"/>
    <w:rsid w:val="00094ABD"/>
    <w:rsid w:val="00095AD0"/>
    <w:rsid w:val="000A0A64"/>
    <w:rsid w:val="000A1A23"/>
    <w:rsid w:val="000B6C34"/>
    <w:rsid w:val="000C3422"/>
    <w:rsid w:val="000D033C"/>
    <w:rsid w:val="000D061A"/>
    <w:rsid w:val="000D6CEE"/>
    <w:rsid w:val="000E0C27"/>
    <w:rsid w:val="00113A78"/>
    <w:rsid w:val="001179D1"/>
    <w:rsid w:val="00120944"/>
    <w:rsid w:val="0013244F"/>
    <w:rsid w:val="00132AAA"/>
    <w:rsid w:val="00132FD6"/>
    <w:rsid w:val="0013728E"/>
    <w:rsid w:val="0014070F"/>
    <w:rsid w:val="001553B9"/>
    <w:rsid w:val="001558BD"/>
    <w:rsid w:val="00156A55"/>
    <w:rsid w:val="00170BD9"/>
    <w:rsid w:val="0017387A"/>
    <w:rsid w:val="001772F6"/>
    <w:rsid w:val="00181448"/>
    <w:rsid w:val="00182651"/>
    <w:rsid w:val="001842B2"/>
    <w:rsid w:val="001B6541"/>
    <w:rsid w:val="001C25A7"/>
    <w:rsid w:val="001C3DF6"/>
    <w:rsid w:val="001D546E"/>
    <w:rsid w:val="001D780E"/>
    <w:rsid w:val="002012A0"/>
    <w:rsid w:val="0020262D"/>
    <w:rsid w:val="00211BD7"/>
    <w:rsid w:val="00213307"/>
    <w:rsid w:val="00217344"/>
    <w:rsid w:val="002226D8"/>
    <w:rsid w:val="00244D70"/>
    <w:rsid w:val="00250199"/>
    <w:rsid w:val="002517D0"/>
    <w:rsid w:val="00286899"/>
    <w:rsid w:val="002C0BB9"/>
    <w:rsid w:val="002D12ED"/>
    <w:rsid w:val="002D5DE1"/>
    <w:rsid w:val="002E3FC6"/>
    <w:rsid w:val="002E511D"/>
    <w:rsid w:val="002E74A4"/>
    <w:rsid w:val="002F0E4F"/>
    <w:rsid w:val="00306B1C"/>
    <w:rsid w:val="0032128D"/>
    <w:rsid w:val="00343866"/>
    <w:rsid w:val="003477AD"/>
    <w:rsid w:val="00356197"/>
    <w:rsid w:val="003570EB"/>
    <w:rsid w:val="003575ED"/>
    <w:rsid w:val="00365ACE"/>
    <w:rsid w:val="00370E92"/>
    <w:rsid w:val="0037584A"/>
    <w:rsid w:val="00377862"/>
    <w:rsid w:val="00382006"/>
    <w:rsid w:val="00386316"/>
    <w:rsid w:val="00390CE7"/>
    <w:rsid w:val="003B35B0"/>
    <w:rsid w:val="003C4F9F"/>
    <w:rsid w:val="003C60F1"/>
    <w:rsid w:val="003D0338"/>
    <w:rsid w:val="003D47B1"/>
    <w:rsid w:val="003E41E1"/>
    <w:rsid w:val="003F467A"/>
    <w:rsid w:val="004031B7"/>
    <w:rsid w:val="004057A1"/>
    <w:rsid w:val="00413721"/>
    <w:rsid w:val="00424709"/>
    <w:rsid w:val="0043401C"/>
    <w:rsid w:val="00435063"/>
    <w:rsid w:val="0044728A"/>
    <w:rsid w:val="0045478D"/>
    <w:rsid w:val="00470C63"/>
    <w:rsid w:val="004766C2"/>
    <w:rsid w:val="00491CD4"/>
    <w:rsid w:val="004A1698"/>
    <w:rsid w:val="004A39EC"/>
    <w:rsid w:val="004C01B2"/>
    <w:rsid w:val="004C29B0"/>
    <w:rsid w:val="004C4DBF"/>
    <w:rsid w:val="004C523B"/>
    <w:rsid w:val="004C5EA9"/>
    <w:rsid w:val="004D1295"/>
    <w:rsid w:val="004E7535"/>
    <w:rsid w:val="004F2C96"/>
    <w:rsid w:val="004F45A5"/>
    <w:rsid w:val="00500EA6"/>
    <w:rsid w:val="00510593"/>
    <w:rsid w:val="00533CD2"/>
    <w:rsid w:val="005378AB"/>
    <w:rsid w:val="005402F7"/>
    <w:rsid w:val="00545208"/>
    <w:rsid w:val="00550A35"/>
    <w:rsid w:val="00552594"/>
    <w:rsid w:val="00564245"/>
    <w:rsid w:val="00572DE5"/>
    <w:rsid w:val="005847C9"/>
    <w:rsid w:val="005A2592"/>
    <w:rsid w:val="005A28D4"/>
    <w:rsid w:val="005A3261"/>
    <w:rsid w:val="005B1CC6"/>
    <w:rsid w:val="005C0D7B"/>
    <w:rsid w:val="005C1684"/>
    <w:rsid w:val="005C5F97"/>
    <w:rsid w:val="005C6FF2"/>
    <w:rsid w:val="005D4C2A"/>
    <w:rsid w:val="005E0BC8"/>
    <w:rsid w:val="005E738A"/>
    <w:rsid w:val="005F1292"/>
    <w:rsid w:val="005F1580"/>
    <w:rsid w:val="005F3ED8"/>
    <w:rsid w:val="00600423"/>
    <w:rsid w:val="00600C10"/>
    <w:rsid w:val="00601977"/>
    <w:rsid w:val="006028AC"/>
    <w:rsid w:val="006049D3"/>
    <w:rsid w:val="00606D59"/>
    <w:rsid w:val="0061110B"/>
    <w:rsid w:val="006261E5"/>
    <w:rsid w:val="0063187F"/>
    <w:rsid w:val="006403D9"/>
    <w:rsid w:val="00646E99"/>
    <w:rsid w:val="00650E3D"/>
    <w:rsid w:val="00655B49"/>
    <w:rsid w:val="00662E69"/>
    <w:rsid w:val="00666024"/>
    <w:rsid w:val="0067225B"/>
    <w:rsid w:val="00673A65"/>
    <w:rsid w:val="006763AE"/>
    <w:rsid w:val="00681D83"/>
    <w:rsid w:val="006837A8"/>
    <w:rsid w:val="00684026"/>
    <w:rsid w:val="0068637B"/>
    <w:rsid w:val="00687819"/>
    <w:rsid w:val="006900C2"/>
    <w:rsid w:val="00690995"/>
    <w:rsid w:val="00692E59"/>
    <w:rsid w:val="006A3228"/>
    <w:rsid w:val="006A34B1"/>
    <w:rsid w:val="006A6F99"/>
    <w:rsid w:val="006B2EAC"/>
    <w:rsid w:val="006B30A9"/>
    <w:rsid w:val="006B3278"/>
    <w:rsid w:val="006C64BB"/>
    <w:rsid w:val="006D34FE"/>
    <w:rsid w:val="006D48DC"/>
    <w:rsid w:val="006D4D59"/>
    <w:rsid w:val="006D5940"/>
    <w:rsid w:val="006D6377"/>
    <w:rsid w:val="006E576D"/>
    <w:rsid w:val="0070267E"/>
    <w:rsid w:val="00705F00"/>
    <w:rsid w:val="007067E0"/>
    <w:rsid w:val="00706E32"/>
    <w:rsid w:val="00710504"/>
    <w:rsid w:val="00715832"/>
    <w:rsid w:val="007354F3"/>
    <w:rsid w:val="00743B93"/>
    <w:rsid w:val="007546AF"/>
    <w:rsid w:val="0075754D"/>
    <w:rsid w:val="00757A58"/>
    <w:rsid w:val="007653B9"/>
    <w:rsid w:val="00765934"/>
    <w:rsid w:val="0077350B"/>
    <w:rsid w:val="00776A3A"/>
    <w:rsid w:val="00777FCE"/>
    <w:rsid w:val="0078291A"/>
    <w:rsid w:val="00792C61"/>
    <w:rsid w:val="0079611D"/>
    <w:rsid w:val="007A08D7"/>
    <w:rsid w:val="007A124C"/>
    <w:rsid w:val="007B211D"/>
    <w:rsid w:val="007B3391"/>
    <w:rsid w:val="007C1736"/>
    <w:rsid w:val="007C2F7D"/>
    <w:rsid w:val="007D3CFE"/>
    <w:rsid w:val="007D4A13"/>
    <w:rsid w:val="007D671E"/>
    <w:rsid w:val="007E373C"/>
    <w:rsid w:val="007F0BF0"/>
    <w:rsid w:val="0080283D"/>
    <w:rsid w:val="00806E9B"/>
    <w:rsid w:val="00807B7B"/>
    <w:rsid w:val="0081458A"/>
    <w:rsid w:val="00817AA4"/>
    <w:rsid w:val="00817D2B"/>
    <w:rsid w:val="00831A6B"/>
    <w:rsid w:val="008402BD"/>
    <w:rsid w:val="008434FC"/>
    <w:rsid w:val="0085546F"/>
    <w:rsid w:val="008646E9"/>
    <w:rsid w:val="0086676A"/>
    <w:rsid w:val="00872D07"/>
    <w:rsid w:val="0088255E"/>
    <w:rsid w:val="00882F7A"/>
    <w:rsid w:val="008870FD"/>
    <w:rsid w:val="008911C9"/>
    <w:rsid w:val="00891BB9"/>
    <w:rsid w:val="00892D08"/>
    <w:rsid w:val="00893791"/>
    <w:rsid w:val="008A6DB4"/>
    <w:rsid w:val="008C7D99"/>
    <w:rsid w:val="008D6B43"/>
    <w:rsid w:val="008E1746"/>
    <w:rsid w:val="008E5A6D"/>
    <w:rsid w:val="008E6C73"/>
    <w:rsid w:val="008E7A4D"/>
    <w:rsid w:val="008F32DF"/>
    <w:rsid w:val="008F4D20"/>
    <w:rsid w:val="008F6701"/>
    <w:rsid w:val="00902BEC"/>
    <w:rsid w:val="00912014"/>
    <w:rsid w:val="009221CB"/>
    <w:rsid w:val="00923EC3"/>
    <w:rsid w:val="00930E8C"/>
    <w:rsid w:val="00936A5C"/>
    <w:rsid w:val="00951B25"/>
    <w:rsid w:val="009532F1"/>
    <w:rsid w:val="009553DE"/>
    <w:rsid w:val="009729C4"/>
    <w:rsid w:val="0097522C"/>
    <w:rsid w:val="00976651"/>
    <w:rsid w:val="00983B74"/>
    <w:rsid w:val="009858F2"/>
    <w:rsid w:val="00990263"/>
    <w:rsid w:val="00990C5E"/>
    <w:rsid w:val="00991391"/>
    <w:rsid w:val="00993A3A"/>
    <w:rsid w:val="00995AA5"/>
    <w:rsid w:val="00995E59"/>
    <w:rsid w:val="00997EED"/>
    <w:rsid w:val="009A0F23"/>
    <w:rsid w:val="009A201A"/>
    <w:rsid w:val="009A4CCC"/>
    <w:rsid w:val="009A5506"/>
    <w:rsid w:val="009A722B"/>
    <w:rsid w:val="009B2B2C"/>
    <w:rsid w:val="009C3DB8"/>
    <w:rsid w:val="009C4696"/>
    <w:rsid w:val="009E394F"/>
    <w:rsid w:val="009E4A90"/>
    <w:rsid w:val="009E4B94"/>
    <w:rsid w:val="009F3405"/>
    <w:rsid w:val="00A07DCC"/>
    <w:rsid w:val="00A12AF1"/>
    <w:rsid w:val="00A22C8B"/>
    <w:rsid w:val="00A33D1E"/>
    <w:rsid w:val="00A33DC7"/>
    <w:rsid w:val="00A34501"/>
    <w:rsid w:val="00A443D7"/>
    <w:rsid w:val="00A637A1"/>
    <w:rsid w:val="00A804DE"/>
    <w:rsid w:val="00A901E7"/>
    <w:rsid w:val="00AB1302"/>
    <w:rsid w:val="00AC3577"/>
    <w:rsid w:val="00AC7460"/>
    <w:rsid w:val="00AE1AD0"/>
    <w:rsid w:val="00AE283A"/>
    <w:rsid w:val="00AE3D5B"/>
    <w:rsid w:val="00AE7505"/>
    <w:rsid w:val="00AF1D02"/>
    <w:rsid w:val="00B00D92"/>
    <w:rsid w:val="00B05322"/>
    <w:rsid w:val="00B07609"/>
    <w:rsid w:val="00B102CC"/>
    <w:rsid w:val="00B17307"/>
    <w:rsid w:val="00B17C4E"/>
    <w:rsid w:val="00B21751"/>
    <w:rsid w:val="00B261F8"/>
    <w:rsid w:val="00B36AD7"/>
    <w:rsid w:val="00B470F7"/>
    <w:rsid w:val="00B53BE1"/>
    <w:rsid w:val="00B67278"/>
    <w:rsid w:val="00B67725"/>
    <w:rsid w:val="00B7586D"/>
    <w:rsid w:val="00B80993"/>
    <w:rsid w:val="00B87455"/>
    <w:rsid w:val="00BA162F"/>
    <w:rsid w:val="00BA4A27"/>
    <w:rsid w:val="00BC2C42"/>
    <w:rsid w:val="00BD0A6E"/>
    <w:rsid w:val="00BD6D60"/>
    <w:rsid w:val="00C02EDB"/>
    <w:rsid w:val="00C13D4A"/>
    <w:rsid w:val="00C165B0"/>
    <w:rsid w:val="00C35DF6"/>
    <w:rsid w:val="00C574CE"/>
    <w:rsid w:val="00C63DC1"/>
    <w:rsid w:val="00C70A03"/>
    <w:rsid w:val="00C77F57"/>
    <w:rsid w:val="00C905CF"/>
    <w:rsid w:val="00CA4F32"/>
    <w:rsid w:val="00CB2915"/>
    <w:rsid w:val="00CB3239"/>
    <w:rsid w:val="00CB6E41"/>
    <w:rsid w:val="00CC6322"/>
    <w:rsid w:val="00CD0102"/>
    <w:rsid w:val="00CD5BE1"/>
    <w:rsid w:val="00CD6917"/>
    <w:rsid w:val="00CD7ED2"/>
    <w:rsid w:val="00CE2C27"/>
    <w:rsid w:val="00CF0555"/>
    <w:rsid w:val="00CF3391"/>
    <w:rsid w:val="00D05B14"/>
    <w:rsid w:val="00D13B8E"/>
    <w:rsid w:val="00D206F6"/>
    <w:rsid w:val="00D42A1A"/>
    <w:rsid w:val="00D7037B"/>
    <w:rsid w:val="00D718D1"/>
    <w:rsid w:val="00D80858"/>
    <w:rsid w:val="00D8459E"/>
    <w:rsid w:val="00D9035A"/>
    <w:rsid w:val="00D90866"/>
    <w:rsid w:val="00D96141"/>
    <w:rsid w:val="00D96D92"/>
    <w:rsid w:val="00DA12B2"/>
    <w:rsid w:val="00DB31AF"/>
    <w:rsid w:val="00DB5484"/>
    <w:rsid w:val="00DB567E"/>
    <w:rsid w:val="00DB7E69"/>
    <w:rsid w:val="00DC0E95"/>
    <w:rsid w:val="00DC4D0F"/>
    <w:rsid w:val="00DD01BC"/>
    <w:rsid w:val="00DE2B28"/>
    <w:rsid w:val="00DE6D24"/>
    <w:rsid w:val="00DE7AFD"/>
    <w:rsid w:val="00DF4C15"/>
    <w:rsid w:val="00DF66F7"/>
    <w:rsid w:val="00E05A86"/>
    <w:rsid w:val="00E0684D"/>
    <w:rsid w:val="00E801C1"/>
    <w:rsid w:val="00E82AEB"/>
    <w:rsid w:val="00E866B1"/>
    <w:rsid w:val="00E875CD"/>
    <w:rsid w:val="00EA549E"/>
    <w:rsid w:val="00EA5791"/>
    <w:rsid w:val="00EA5FF1"/>
    <w:rsid w:val="00EA6536"/>
    <w:rsid w:val="00EB0DFD"/>
    <w:rsid w:val="00EB38E6"/>
    <w:rsid w:val="00EB5DA0"/>
    <w:rsid w:val="00EC4ABE"/>
    <w:rsid w:val="00EC7710"/>
    <w:rsid w:val="00EE0256"/>
    <w:rsid w:val="00F031ED"/>
    <w:rsid w:val="00F05067"/>
    <w:rsid w:val="00F06C0F"/>
    <w:rsid w:val="00F07F18"/>
    <w:rsid w:val="00F120C0"/>
    <w:rsid w:val="00F26F3E"/>
    <w:rsid w:val="00F31CB5"/>
    <w:rsid w:val="00F34EA9"/>
    <w:rsid w:val="00F4221F"/>
    <w:rsid w:val="00F42F32"/>
    <w:rsid w:val="00F43546"/>
    <w:rsid w:val="00F44164"/>
    <w:rsid w:val="00F46A1E"/>
    <w:rsid w:val="00F8359F"/>
    <w:rsid w:val="00F9253B"/>
    <w:rsid w:val="00F925C4"/>
    <w:rsid w:val="00FA5A1B"/>
    <w:rsid w:val="00FB313F"/>
    <w:rsid w:val="00FB6206"/>
    <w:rsid w:val="00FC301A"/>
    <w:rsid w:val="00FC535D"/>
    <w:rsid w:val="00FD4E0E"/>
    <w:rsid w:val="00FE0B89"/>
    <w:rsid w:val="00FE0E84"/>
    <w:rsid w:val="00FE2C9C"/>
    <w:rsid w:val="00FE4D97"/>
    <w:rsid w:val="00FF73D7"/>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CD2E8"/>
  <w15:docId w15:val="{C0A8845A-029F-4722-B916-C40D2AF6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da-DK" w:eastAsia="en-US" w:bidi="ar-SA"/>
      </w:rPr>
    </w:rPrDefault>
    <w:pPrDefault>
      <w:pPr>
        <w:spacing w:line="240" w:lineRule="atLeast"/>
      </w:pPr>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10"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014"/>
  </w:style>
  <w:style w:type="paragraph" w:styleId="Overskrift1">
    <w:name w:val="heading 1"/>
    <w:basedOn w:val="Normal"/>
    <w:next w:val="Normal"/>
    <w:link w:val="Overskrift1Tegn"/>
    <w:uiPriority w:val="1"/>
    <w:qFormat/>
    <w:rsid w:val="009F3405"/>
    <w:pPr>
      <w:outlineLvl w:val="0"/>
    </w:pPr>
    <w:rPr>
      <w:rFonts w:ascii="VIA Type Office Black" w:hAnsi="VIA Type Office Black"/>
      <w:color w:val="348ECA" w:themeColor="accent5" w:themeShade="BF"/>
      <w:sz w:val="44"/>
      <w:lang w:val="en-US"/>
    </w:rPr>
  </w:style>
  <w:style w:type="paragraph" w:styleId="Overskrift2">
    <w:name w:val="heading 2"/>
    <w:basedOn w:val="Normal"/>
    <w:next w:val="Normal"/>
    <w:link w:val="Overskrift2Tegn"/>
    <w:uiPriority w:val="1"/>
    <w:qFormat/>
    <w:rsid w:val="00912014"/>
    <w:pPr>
      <w:keepNext/>
      <w:keepLines/>
      <w:numPr>
        <w:ilvl w:val="1"/>
        <w:numId w:val="14"/>
      </w:numPr>
      <w:spacing w:before="480" w:after="240" w:line="300" w:lineRule="atLeast"/>
      <w:contextualSpacing/>
      <w:outlineLvl w:val="1"/>
    </w:pPr>
    <w:rPr>
      <w:rFonts w:eastAsiaTheme="majorEastAsia"/>
      <w:b/>
      <w:bCs/>
      <w:sz w:val="28"/>
      <w:szCs w:val="26"/>
    </w:rPr>
  </w:style>
  <w:style w:type="paragraph" w:styleId="Overskrift3">
    <w:name w:val="heading 3"/>
    <w:basedOn w:val="Normal"/>
    <w:next w:val="Normal"/>
    <w:link w:val="Overskrift3Tegn"/>
    <w:uiPriority w:val="1"/>
    <w:qFormat/>
    <w:rsid w:val="00912014"/>
    <w:pPr>
      <w:keepNext/>
      <w:keepLines/>
      <w:numPr>
        <w:ilvl w:val="2"/>
        <w:numId w:val="14"/>
      </w:numPr>
      <w:spacing w:before="480" w:after="240" w:line="300" w:lineRule="atLeast"/>
      <w:contextualSpacing/>
      <w:outlineLvl w:val="2"/>
    </w:pPr>
    <w:rPr>
      <w:rFonts w:eastAsiaTheme="majorEastAsia"/>
      <w:b/>
      <w:bCs/>
      <w:sz w:val="28"/>
    </w:rPr>
  </w:style>
  <w:style w:type="paragraph" w:styleId="Overskrift4">
    <w:name w:val="heading 4"/>
    <w:basedOn w:val="Normal"/>
    <w:next w:val="Normal"/>
    <w:link w:val="Overskrift4Tegn"/>
    <w:uiPriority w:val="1"/>
    <w:qFormat/>
    <w:rsid w:val="00912014"/>
    <w:pPr>
      <w:keepNext/>
      <w:keepLines/>
      <w:numPr>
        <w:ilvl w:val="3"/>
        <w:numId w:val="14"/>
      </w:numPr>
      <w:spacing w:before="240"/>
      <w:contextualSpacing/>
      <w:outlineLvl w:val="3"/>
    </w:pPr>
    <w:rPr>
      <w:rFonts w:eastAsiaTheme="majorEastAsia"/>
      <w:b/>
      <w:bCs/>
      <w:iCs/>
    </w:rPr>
  </w:style>
  <w:style w:type="paragraph" w:styleId="Overskrift5">
    <w:name w:val="heading 5"/>
    <w:basedOn w:val="Normal"/>
    <w:next w:val="Normal"/>
    <w:link w:val="Overskrift5Tegn"/>
    <w:uiPriority w:val="1"/>
    <w:semiHidden/>
    <w:rsid w:val="009E4B94"/>
    <w:pPr>
      <w:keepNext/>
      <w:keepLines/>
      <w:numPr>
        <w:ilvl w:val="4"/>
        <w:numId w:val="14"/>
      </w:numPr>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numPr>
        <w:ilvl w:val="6"/>
        <w:numId w:val="14"/>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numPr>
        <w:ilvl w:val="7"/>
        <w:numId w:val="14"/>
      </w:numPr>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numPr>
        <w:ilvl w:val="8"/>
        <w:numId w:val="14"/>
      </w:numPr>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45478D"/>
    <w:pPr>
      <w:tabs>
        <w:tab w:val="center" w:pos="4819"/>
        <w:tab w:val="right" w:pos="9638"/>
      </w:tabs>
      <w:spacing w:before="80"/>
    </w:pPr>
    <w:rPr>
      <w:sz w:val="18"/>
    </w:rPr>
  </w:style>
  <w:style w:type="character" w:customStyle="1" w:styleId="SidehovedTegn">
    <w:name w:val="Sidehoved Tegn"/>
    <w:basedOn w:val="Standardskrifttypeiafsnit"/>
    <w:link w:val="Sidehoved"/>
    <w:uiPriority w:val="21"/>
    <w:semiHidden/>
    <w:rsid w:val="00022C5E"/>
    <w:rPr>
      <w:sz w:val="18"/>
    </w:rPr>
  </w:style>
  <w:style w:type="paragraph" w:styleId="Sidefod">
    <w:name w:val="footer"/>
    <w:basedOn w:val="Normal"/>
    <w:link w:val="SidefodTegn"/>
    <w:uiPriority w:val="21"/>
    <w:semiHidden/>
    <w:rsid w:val="006B30A9"/>
    <w:pPr>
      <w:tabs>
        <w:tab w:val="center" w:pos="4819"/>
        <w:tab w:val="right" w:pos="9638"/>
      </w:tabs>
    </w:pPr>
    <w:rPr>
      <w:sz w:val="16"/>
    </w:rPr>
  </w:style>
  <w:style w:type="character" w:customStyle="1" w:styleId="SidefodTegn">
    <w:name w:val="Sidefod Tegn"/>
    <w:basedOn w:val="Standardskrifttypeiafsnit"/>
    <w:link w:val="Sidefod"/>
    <w:uiPriority w:val="21"/>
    <w:semiHidden/>
    <w:rsid w:val="00004865"/>
    <w:rPr>
      <w:sz w:val="16"/>
    </w:rPr>
  </w:style>
  <w:style w:type="character" w:customStyle="1" w:styleId="Overskrift1Tegn">
    <w:name w:val="Overskrift 1 Tegn"/>
    <w:basedOn w:val="Standardskrifttypeiafsnit"/>
    <w:link w:val="Overskrift1"/>
    <w:uiPriority w:val="1"/>
    <w:rsid w:val="009F3405"/>
    <w:rPr>
      <w:rFonts w:ascii="VIA Type Office Black" w:hAnsi="VIA Type Office Black"/>
      <w:color w:val="348ECA" w:themeColor="accent5" w:themeShade="BF"/>
      <w:sz w:val="44"/>
      <w:lang w:val="en-US"/>
    </w:rPr>
  </w:style>
  <w:style w:type="character" w:customStyle="1" w:styleId="Overskrift2Tegn">
    <w:name w:val="Overskrift 2 Tegn"/>
    <w:basedOn w:val="Standardskrifttypeiafsnit"/>
    <w:link w:val="Overskrift2"/>
    <w:uiPriority w:val="1"/>
    <w:rsid w:val="00912014"/>
    <w:rPr>
      <w:rFonts w:eastAsiaTheme="majorEastAsia"/>
      <w:b/>
      <w:bCs/>
      <w:sz w:val="28"/>
      <w:szCs w:val="26"/>
    </w:rPr>
  </w:style>
  <w:style w:type="character" w:customStyle="1" w:styleId="Overskrift3Tegn">
    <w:name w:val="Overskrift 3 Tegn"/>
    <w:basedOn w:val="Standardskrifttypeiafsnit"/>
    <w:link w:val="Overskrift3"/>
    <w:uiPriority w:val="1"/>
    <w:rsid w:val="00912014"/>
    <w:rPr>
      <w:rFonts w:eastAsiaTheme="majorEastAsia"/>
      <w:b/>
      <w:bCs/>
      <w:sz w:val="28"/>
    </w:rPr>
  </w:style>
  <w:style w:type="character" w:customStyle="1" w:styleId="Overskrift4Tegn">
    <w:name w:val="Overskrift 4 Tegn"/>
    <w:basedOn w:val="Standardskrifttypeiafsnit"/>
    <w:link w:val="Overskrift4"/>
    <w:uiPriority w:val="1"/>
    <w:rsid w:val="00912014"/>
    <w:rPr>
      <w:rFonts w:eastAsiaTheme="majorEastAsia"/>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rPr>
  </w:style>
  <w:style w:type="character" w:customStyle="1" w:styleId="Overskrift9Tegn">
    <w:name w:val="Overskrift 9 Tegn"/>
    <w:basedOn w:val="Standardskrifttypeiafsnit"/>
    <w:link w:val="Overskrift9"/>
    <w:uiPriority w:val="1"/>
    <w:semiHidden/>
    <w:rsid w:val="00004865"/>
    <w:rPr>
      <w:rFonts w:eastAsiaTheme="majorEastAsia" w:cstheme="majorBidi"/>
      <w:b/>
      <w:iCs/>
    </w:rPr>
  </w:style>
  <w:style w:type="paragraph" w:styleId="Titel">
    <w:name w:val="Title"/>
    <w:basedOn w:val="Normal"/>
    <w:link w:val="TitelTegn"/>
    <w:uiPriority w:val="19"/>
    <w:rsid w:val="00912014"/>
    <w:pPr>
      <w:framePr w:hSpace="142" w:wrap="around" w:vAnchor="page" w:hAnchor="page" w:x="1022" w:y="5274"/>
      <w:spacing w:line="240" w:lineRule="auto"/>
      <w:suppressOverlap/>
    </w:pPr>
    <w:rPr>
      <w:sz w:val="144"/>
      <w:szCs w:val="144"/>
    </w:rPr>
  </w:style>
  <w:style w:type="character" w:customStyle="1" w:styleId="TitelTegn">
    <w:name w:val="Titel Tegn"/>
    <w:basedOn w:val="Standardskrifttypeiafsnit"/>
    <w:link w:val="Titel"/>
    <w:uiPriority w:val="19"/>
    <w:rsid w:val="00912014"/>
    <w:rPr>
      <w:sz w:val="144"/>
      <w:szCs w:val="144"/>
    </w:rPr>
  </w:style>
  <w:style w:type="paragraph" w:styleId="Undertitel">
    <w:name w:val="Subtitle"/>
    <w:basedOn w:val="Normal"/>
    <w:link w:val="UndertitelTegn"/>
    <w:uiPriority w:val="19"/>
    <w:rsid w:val="00912014"/>
    <w:pPr>
      <w:numPr>
        <w:ilvl w:val="1"/>
      </w:numPr>
      <w:spacing w:line="240" w:lineRule="auto"/>
      <w:contextualSpacing/>
    </w:pPr>
    <w:rPr>
      <w:rFonts w:eastAsiaTheme="majorEastAsia"/>
      <w:sz w:val="144"/>
      <w:szCs w:val="24"/>
    </w:rPr>
  </w:style>
  <w:style w:type="character" w:customStyle="1" w:styleId="UndertitelTegn">
    <w:name w:val="Undertitel Tegn"/>
    <w:basedOn w:val="Standardskrifttypeiafsnit"/>
    <w:link w:val="Undertitel"/>
    <w:uiPriority w:val="19"/>
    <w:rsid w:val="00912014"/>
    <w:rPr>
      <w:rFonts w:eastAsiaTheme="majorEastAsia"/>
      <w:sz w:val="144"/>
      <w:szCs w:val="24"/>
    </w:rPr>
  </w:style>
  <w:style w:type="character" w:styleId="Svagfremhvning">
    <w:name w:val="Subtle Emphasis"/>
    <w:basedOn w:val="Standardskrifttypeiafsnit"/>
    <w:uiPriority w:val="99"/>
    <w:semiHidden/>
    <w:qFormat/>
    <w:rsid w:val="009E4B94"/>
    <w:rPr>
      <w:i/>
      <w:iCs/>
      <w:color w:val="A0A0A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semiHidden/>
    <w:rsid w:val="009E4B94"/>
    <w:rPr>
      <w:b/>
      <w:bCs/>
      <w:sz w:val="16"/>
    </w:rPr>
  </w:style>
  <w:style w:type="paragraph" w:styleId="Indholdsfortegnelse1">
    <w:name w:val="toc 1"/>
    <w:basedOn w:val="Normal"/>
    <w:next w:val="Normal"/>
    <w:uiPriority w:val="39"/>
    <w:rsid w:val="00500EA6"/>
    <w:pPr>
      <w:spacing w:before="120"/>
    </w:pPr>
    <w:rPr>
      <w:rFonts w:asciiTheme="minorHAnsi" w:hAnsiTheme="minorHAnsi" w:cstheme="minorHAnsi"/>
      <w:b/>
      <w:bCs/>
      <w:i/>
      <w:iCs/>
      <w:sz w:val="24"/>
      <w:szCs w:val="24"/>
    </w:rPr>
  </w:style>
  <w:style w:type="paragraph" w:styleId="Indholdsfortegnelse2">
    <w:name w:val="toc 2"/>
    <w:basedOn w:val="Normal"/>
    <w:next w:val="Normal"/>
    <w:uiPriority w:val="39"/>
    <w:rsid w:val="009858F2"/>
    <w:pPr>
      <w:spacing w:before="120"/>
      <w:ind w:left="200"/>
    </w:pPr>
    <w:rPr>
      <w:rFonts w:asciiTheme="minorHAnsi" w:hAnsiTheme="minorHAnsi" w:cstheme="minorHAnsi"/>
      <w:b/>
      <w:bCs/>
      <w:sz w:val="22"/>
      <w:szCs w:val="22"/>
    </w:rPr>
  </w:style>
  <w:style w:type="paragraph" w:styleId="Indholdsfortegnelse3">
    <w:name w:val="toc 3"/>
    <w:basedOn w:val="Normal"/>
    <w:next w:val="Normal"/>
    <w:uiPriority w:val="39"/>
    <w:rsid w:val="009858F2"/>
    <w:pPr>
      <w:ind w:left="400"/>
    </w:pPr>
    <w:rPr>
      <w:rFonts w:asciiTheme="minorHAnsi" w:hAnsiTheme="minorHAnsi" w:cstheme="minorHAnsi"/>
    </w:rPr>
  </w:style>
  <w:style w:type="paragraph" w:styleId="Indholdsfortegnelse4">
    <w:name w:val="toc 4"/>
    <w:basedOn w:val="Normal"/>
    <w:next w:val="Normal"/>
    <w:uiPriority w:val="39"/>
    <w:rsid w:val="009858F2"/>
    <w:pPr>
      <w:ind w:left="600"/>
    </w:pPr>
    <w:rPr>
      <w:rFonts w:asciiTheme="minorHAnsi" w:hAnsiTheme="minorHAnsi" w:cstheme="minorHAnsi"/>
    </w:rPr>
  </w:style>
  <w:style w:type="paragraph" w:styleId="Indholdsfortegnelse5">
    <w:name w:val="toc 5"/>
    <w:basedOn w:val="Normal"/>
    <w:next w:val="Normal"/>
    <w:uiPriority w:val="9"/>
    <w:semiHidden/>
    <w:rsid w:val="009E4B94"/>
    <w:pPr>
      <w:ind w:left="800"/>
    </w:pPr>
    <w:rPr>
      <w:rFonts w:asciiTheme="minorHAnsi" w:hAnsiTheme="minorHAnsi" w:cstheme="minorHAnsi"/>
    </w:rPr>
  </w:style>
  <w:style w:type="paragraph" w:styleId="Indholdsfortegnelse6">
    <w:name w:val="toc 6"/>
    <w:basedOn w:val="Normal"/>
    <w:next w:val="Normal"/>
    <w:uiPriority w:val="9"/>
    <w:semiHidden/>
    <w:rsid w:val="009E4B94"/>
    <w:pPr>
      <w:ind w:left="1000"/>
    </w:pPr>
    <w:rPr>
      <w:rFonts w:asciiTheme="minorHAnsi" w:hAnsiTheme="minorHAnsi" w:cstheme="minorHAnsi"/>
    </w:rPr>
  </w:style>
  <w:style w:type="paragraph" w:styleId="Indholdsfortegnelse7">
    <w:name w:val="toc 7"/>
    <w:basedOn w:val="Normal"/>
    <w:next w:val="Normal"/>
    <w:uiPriority w:val="9"/>
    <w:semiHidden/>
    <w:rsid w:val="009E4B94"/>
    <w:pPr>
      <w:ind w:left="1200"/>
    </w:pPr>
    <w:rPr>
      <w:rFonts w:asciiTheme="minorHAnsi" w:hAnsiTheme="minorHAnsi" w:cstheme="minorHAnsi"/>
    </w:rPr>
  </w:style>
  <w:style w:type="paragraph" w:styleId="Indholdsfortegnelse8">
    <w:name w:val="toc 8"/>
    <w:basedOn w:val="Normal"/>
    <w:next w:val="Normal"/>
    <w:uiPriority w:val="9"/>
    <w:semiHidden/>
    <w:rsid w:val="009E4B94"/>
    <w:pPr>
      <w:ind w:left="1400"/>
    </w:pPr>
    <w:rPr>
      <w:rFonts w:asciiTheme="minorHAnsi" w:hAnsiTheme="minorHAnsi" w:cstheme="minorHAnsi"/>
    </w:rPr>
  </w:style>
  <w:style w:type="paragraph" w:styleId="Indholdsfortegnelse9">
    <w:name w:val="toc 9"/>
    <w:basedOn w:val="Normal"/>
    <w:next w:val="Normal"/>
    <w:uiPriority w:val="9"/>
    <w:semiHidden/>
    <w:rsid w:val="009E4B94"/>
    <w:pPr>
      <w:ind w:left="1600"/>
    </w:pPr>
    <w:rPr>
      <w:rFonts w:asciiTheme="minorHAnsi" w:hAnsiTheme="minorHAnsi" w:cstheme="minorHAnsi"/>
    </w:rPr>
  </w:style>
  <w:style w:type="paragraph" w:styleId="Overskrift">
    <w:name w:val="TOC Heading"/>
    <w:basedOn w:val="Overskrift1"/>
    <w:next w:val="Normal"/>
    <w:uiPriority w:val="39"/>
    <w:qFormat/>
    <w:rsid w:val="00912014"/>
    <w:pPr>
      <w:ind w:right="567"/>
      <w:outlineLvl w:val="9"/>
    </w:pPr>
    <w:rPr>
      <w:caps/>
      <w:sz w:val="30"/>
    </w:rPr>
  </w:style>
  <w:style w:type="paragraph" w:styleId="Bloktekst">
    <w:name w:val="Block Text"/>
    <w:basedOn w:val="Normal"/>
    <w:uiPriority w:val="99"/>
    <w:semiHidden/>
    <w:rsid w:val="009E4B94"/>
    <w:pPr>
      <w:pBdr>
        <w:top w:val="single" w:sz="2" w:space="10" w:color="9F9F9F" w:themeColor="text1" w:themeTint="80"/>
        <w:left w:val="single" w:sz="2" w:space="10" w:color="9F9F9F" w:themeColor="text1" w:themeTint="80"/>
        <w:bottom w:val="single" w:sz="2" w:space="10" w:color="9F9F9F" w:themeColor="text1" w:themeTint="80"/>
        <w:right w:val="single" w:sz="2" w:space="10" w:color="9F9F9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ind w:left="85" w:hanging="85"/>
    </w:pPr>
    <w:rPr>
      <w:sz w:val="16"/>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D718D1"/>
    <w:pPr>
      <w:numPr>
        <w:numId w:val="1"/>
      </w:numPr>
      <w:spacing w:before="240" w:after="240"/>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99"/>
    <w:rsid w:val="00912014"/>
    <w:rPr>
      <w:rFonts w:ascii="Arial" w:hAnsi="Arial" w:cs="Arial"/>
      <w:sz w:val="18"/>
    </w:rPr>
  </w:style>
  <w:style w:type="paragraph" w:customStyle="1" w:styleId="Template">
    <w:name w:val="Template"/>
    <w:uiPriority w:val="8"/>
    <w:semiHidden/>
    <w:rsid w:val="00893791"/>
    <w:rPr>
      <w:noProof/>
      <w:sz w:val="16"/>
    </w:rPr>
  </w:style>
  <w:style w:type="paragraph" w:customStyle="1" w:styleId="Template-Adresse">
    <w:name w:val="Template - Adresse"/>
    <w:basedOn w:val="Template"/>
    <w:uiPriority w:val="8"/>
    <w:semiHidden/>
    <w:rsid w:val="006D34FE"/>
    <w:pPr>
      <w:tabs>
        <w:tab w:val="left" w:pos="567"/>
      </w:tabs>
    </w:pPr>
    <w:rPr>
      <w:sz w:val="18"/>
    </w:rPr>
  </w:style>
  <w:style w:type="paragraph" w:customStyle="1" w:styleId="Template-Virksomhedsnavn">
    <w:name w:val="Template - Virksomheds navn"/>
    <w:basedOn w:val="Template-Adresse"/>
    <w:next w:val="Template-Adresse"/>
    <w:uiPriority w:val="8"/>
    <w:semiHidden/>
    <w:rsid w:val="007E373C"/>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semiHidden/>
    <w:rsid w:val="00983B74"/>
    <w:pPr>
      <w:spacing w:before="40" w:after="40"/>
      <w:ind w:left="113" w:right="113"/>
    </w:pPr>
    <w:rPr>
      <w:sz w:val="16"/>
    </w:rPr>
  </w:style>
  <w:style w:type="paragraph" w:customStyle="1" w:styleId="Tabel-Tekst">
    <w:name w:val="Tabel - Tekst"/>
    <w:basedOn w:val="Tabel"/>
    <w:uiPriority w:val="4"/>
    <w:semiHidden/>
    <w:rsid w:val="00424709"/>
  </w:style>
  <w:style w:type="paragraph" w:customStyle="1" w:styleId="Tabel-TekstTotal">
    <w:name w:val="Tabel - Tekst Total"/>
    <w:basedOn w:val="Tabel-Tekst"/>
    <w:uiPriority w:val="4"/>
    <w:semiHidden/>
    <w:rsid w:val="00424709"/>
    <w:rPr>
      <w:b/>
    </w:rPr>
  </w:style>
  <w:style w:type="paragraph" w:customStyle="1" w:styleId="Tabel-Tal">
    <w:name w:val="Tabel - Tal"/>
    <w:basedOn w:val="Tabel"/>
    <w:uiPriority w:val="4"/>
    <w:semiHidden/>
    <w:rsid w:val="00893791"/>
    <w:pPr>
      <w:jc w:val="right"/>
    </w:pPr>
  </w:style>
  <w:style w:type="paragraph" w:customStyle="1" w:styleId="Tabel-TalTotal">
    <w:name w:val="Tabel - Tal Total"/>
    <w:basedOn w:val="Tabel-Tal"/>
    <w:uiPriority w:val="4"/>
    <w:semiHidden/>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414141" w:themeColor="text1"/>
    </w:rPr>
  </w:style>
  <w:style w:type="character" w:customStyle="1" w:styleId="CitatTegn">
    <w:name w:val="Citat Tegn"/>
    <w:basedOn w:val="Standardskrifttypeiafsnit"/>
    <w:link w:val="Citat"/>
    <w:uiPriority w:val="19"/>
    <w:semiHidden/>
    <w:rsid w:val="00004865"/>
    <w:rPr>
      <w:b/>
      <w:iCs/>
      <w:color w:val="414141"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A33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0116FA"/>
    <w:pPr>
      <w:spacing w:after="200" w:line="300" w:lineRule="atLeast"/>
    </w:pPr>
    <w:rPr>
      <w:sz w:val="28"/>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rsid w:val="00FA5A1B"/>
    <w:pPr>
      <w:spacing w:before="113"/>
    </w:pPr>
    <w:rPr>
      <w:sz w:val="18"/>
    </w:rPr>
  </w:style>
  <w:style w:type="paragraph" w:styleId="Markeringsbobletekst">
    <w:name w:val="Balloon Text"/>
    <w:basedOn w:val="Normal"/>
    <w:link w:val="MarkeringsbobletekstTegn"/>
    <w:uiPriority w:val="99"/>
    <w:semiHidden/>
    <w:rsid w:val="006D34F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D34FE"/>
    <w:rPr>
      <w:rFonts w:ascii="Tahoma" w:hAnsi="Tahoma" w:cs="Tahoma"/>
      <w:sz w:val="16"/>
      <w:szCs w:val="16"/>
    </w:rPr>
  </w:style>
  <w:style w:type="character" w:customStyle="1" w:styleId="Template-Adresseintro">
    <w:name w:val="Template - Adresse intro"/>
    <w:basedOn w:val="Standardskrifttypeiafsnit"/>
    <w:uiPriority w:val="1"/>
    <w:semiHidden/>
    <w:qFormat/>
    <w:rsid w:val="0045478D"/>
    <w:rPr>
      <w:rFonts w:ascii="VIA Type Office Light" w:hAnsi="VIA Type Office Light"/>
    </w:rPr>
  </w:style>
  <w:style w:type="paragraph" w:customStyle="1" w:styleId="Title2">
    <w:name w:val="Title 2"/>
    <w:basedOn w:val="Titel"/>
    <w:next w:val="Normal"/>
    <w:uiPriority w:val="7"/>
    <w:qFormat/>
    <w:rsid w:val="00C574CE"/>
    <w:pPr>
      <w:framePr w:wrap="around"/>
    </w:pPr>
    <w:rPr>
      <w:sz w:val="96"/>
    </w:rPr>
  </w:style>
  <w:style w:type="paragraph" w:customStyle="1" w:styleId="Subtitle2">
    <w:name w:val="Subtitle 2"/>
    <w:basedOn w:val="Undertitel"/>
    <w:uiPriority w:val="20"/>
    <w:qFormat/>
    <w:rsid w:val="00912014"/>
    <w:rPr>
      <w:sz w:val="96"/>
    </w:rPr>
  </w:style>
  <w:style w:type="character" w:styleId="Hyperlink">
    <w:name w:val="Hyperlink"/>
    <w:basedOn w:val="Standardskrifttypeiafsnit"/>
    <w:uiPriority w:val="99"/>
    <w:unhideWhenUsed/>
    <w:rsid w:val="0081458A"/>
    <w:rPr>
      <w:color w:val="0000FF" w:themeColor="hyperlink"/>
      <w:u w:val="single"/>
    </w:rPr>
  </w:style>
  <w:style w:type="character" w:customStyle="1" w:styleId="Template-Datointro">
    <w:name w:val="Template - Dato intro"/>
    <w:basedOn w:val="Standardskrifttypeiafsnit"/>
    <w:uiPriority w:val="1"/>
    <w:qFormat/>
    <w:rsid w:val="00912014"/>
    <w:rPr>
      <w:rFonts w:ascii="Arial" w:hAnsi="Arial" w:cs="Arial"/>
      <w:b w:val="0"/>
      <w:bCs w:val="0"/>
      <w:i w:val="0"/>
      <w:iCs w:val="0"/>
    </w:rPr>
  </w:style>
  <w:style w:type="paragraph" w:customStyle="1" w:styleId="Manchet">
    <w:name w:val="Manchet"/>
    <w:basedOn w:val="Normal"/>
    <w:next w:val="Normal"/>
    <w:uiPriority w:val="2"/>
    <w:qFormat/>
    <w:rsid w:val="00912014"/>
    <w:rPr>
      <w:sz w:val="22"/>
    </w:rPr>
  </w:style>
  <w:style w:type="paragraph" w:styleId="Korrektur">
    <w:name w:val="Revision"/>
    <w:hidden/>
    <w:uiPriority w:val="99"/>
    <w:semiHidden/>
    <w:rsid w:val="00EB0DFD"/>
    <w:pPr>
      <w:spacing w:line="240" w:lineRule="auto"/>
    </w:pPr>
  </w:style>
  <w:style w:type="paragraph" w:customStyle="1" w:styleId="Template-low">
    <w:name w:val="Template - low"/>
    <w:basedOn w:val="Normal"/>
    <w:semiHidden/>
    <w:qFormat/>
    <w:rsid w:val="00976651"/>
    <w:pPr>
      <w:spacing w:line="20" w:lineRule="exact"/>
    </w:pPr>
  </w:style>
  <w:style w:type="paragraph" w:customStyle="1" w:styleId="Title3">
    <w:name w:val="Title 3"/>
    <w:basedOn w:val="Normal"/>
    <w:next w:val="Normal"/>
    <w:uiPriority w:val="20"/>
    <w:qFormat/>
    <w:rsid w:val="00FA5A1B"/>
    <w:pPr>
      <w:spacing w:before="360" w:after="360" w:line="360" w:lineRule="atLeast"/>
    </w:pPr>
    <w:rPr>
      <w:b/>
      <w:sz w:val="38"/>
    </w:rPr>
  </w:style>
  <w:style w:type="character" w:styleId="Fodnotehenvisning">
    <w:name w:val="footnote reference"/>
    <w:basedOn w:val="Standardskrifttypeiafsnit"/>
    <w:uiPriority w:val="21"/>
    <w:semiHidden/>
    <w:unhideWhenUsed/>
    <w:rsid w:val="00033C0E"/>
    <w:rPr>
      <w:vertAlign w:val="superscript"/>
    </w:rPr>
  </w:style>
  <w:style w:type="character" w:styleId="Ulstomtale">
    <w:name w:val="Unresolved Mention"/>
    <w:basedOn w:val="Standardskrifttypeiafsnit"/>
    <w:uiPriority w:val="99"/>
    <w:semiHidden/>
    <w:unhideWhenUsed/>
    <w:rsid w:val="009C4696"/>
    <w:rPr>
      <w:color w:val="605E5C"/>
      <w:shd w:val="clear" w:color="auto" w:fill="E1DFDD"/>
    </w:rPr>
  </w:style>
  <w:style w:type="paragraph" w:customStyle="1" w:styleId="Typografi1">
    <w:name w:val="Typografi1"/>
    <w:basedOn w:val="Overskrift1"/>
    <w:link w:val="Typografi1Tegn"/>
    <w:qFormat/>
    <w:rsid w:val="00684026"/>
  </w:style>
  <w:style w:type="character" w:customStyle="1" w:styleId="Typografi1Tegn">
    <w:name w:val="Typografi1 Tegn"/>
    <w:basedOn w:val="Overskrift1Tegn"/>
    <w:link w:val="Typografi1"/>
    <w:rsid w:val="00684026"/>
    <w:rPr>
      <w:rFonts w:ascii="VIA Type Office" w:eastAsiaTheme="majorEastAsia" w:hAnsi="VIA Type Office"/>
      <w:b w:val="0"/>
      <w:bCs w:val="0"/>
      <w:color w:val="348ECA" w:themeColor="accent5" w:themeShade="BF"/>
      <w:sz w:val="44"/>
      <w:szCs w:val="28"/>
      <w:lang w:val="en-US"/>
    </w:rPr>
  </w:style>
  <w:style w:type="paragraph" w:styleId="Listeafsnit">
    <w:name w:val="List Paragraph"/>
    <w:basedOn w:val="Normal"/>
    <w:uiPriority w:val="34"/>
    <w:qFormat/>
    <w:rsid w:val="00FE0B89"/>
    <w:pPr>
      <w:ind w:left="720"/>
      <w:contextualSpacing/>
    </w:pPr>
  </w:style>
  <w:style w:type="character" w:customStyle="1" w:styleId="A9">
    <w:name w:val="A9"/>
    <w:uiPriority w:val="99"/>
    <w:rsid w:val="0013728E"/>
    <w:rPr>
      <w:rFonts w:cs="DTL Documenta TOT"/>
      <w:color w:val="000000"/>
      <w:sz w:val="15"/>
      <w:szCs w:val="15"/>
    </w:rPr>
  </w:style>
  <w:style w:type="character" w:customStyle="1" w:styleId="Typografi2">
    <w:name w:val="Typografi2"/>
    <w:basedOn w:val="Overskrift1Tegn"/>
    <w:uiPriority w:val="1"/>
    <w:qFormat/>
    <w:rsid w:val="009F3405"/>
    <w:rPr>
      <w:rFonts w:ascii="VIA Type Office Black" w:eastAsiaTheme="majorEastAsia" w:hAnsi="VIA Type Office Black"/>
      <w:b/>
      <w:bCs/>
      <w:color w:val="348ECA" w:themeColor="accent5" w:themeShade="BF"/>
      <w:sz w:val="44"/>
      <w:szCs w:val="28"/>
      <w:lang w:val="en-US"/>
    </w:rPr>
  </w:style>
  <w:style w:type="character" w:styleId="Kommentarhenvisning">
    <w:name w:val="annotation reference"/>
    <w:basedOn w:val="Standardskrifttypeiafsnit"/>
    <w:uiPriority w:val="99"/>
    <w:semiHidden/>
    <w:unhideWhenUsed/>
    <w:rsid w:val="003570EB"/>
    <w:rPr>
      <w:sz w:val="16"/>
      <w:szCs w:val="16"/>
    </w:rPr>
  </w:style>
  <w:style w:type="paragraph" w:styleId="Kommentartekst">
    <w:name w:val="annotation text"/>
    <w:basedOn w:val="Normal"/>
    <w:link w:val="KommentartekstTegn"/>
    <w:uiPriority w:val="99"/>
    <w:semiHidden/>
    <w:unhideWhenUsed/>
    <w:rsid w:val="003570EB"/>
    <w:pPr>
      <w:spacing w:line="240" w:lineRule="auto"/>
    </w:pPr>
  </w:style>
  <w:style w:type="character" w:customStyle="1" w:styleId="KommentartekstTegn">
    <w:name w:val="Kommentartekst Tegn"/>
    <w:basedOn w:val="Standardskrifttypeiafsnit"/>
    <w:link w:val="Kommentartekst"/>
    <w:uiPriority w:val="99"/>
    <w:semiHidden/>
    <w:rsid w:val="003570EB"/>
  </w:style>
  <w:style w:type="paragraph" w:styleId="Kommentaremne">
    <w:name w:val="annotation subject"/>
    <w:basedOn w:val="Kommentartekst"/>
    <w:next w:val="Kommentartekst"/>
    <w:link w:val="KommentaremneTegn"/>
    <w:uiPriority w:val="99"/>
    <w:semiHidden/>
    <w:unhideWhenUsed/>
    <w:rsid w:val="003570EB"/>
    <w:rPr>
      <w:b/>
      <w:bCs/>
    </w:rPr>
  </w:style>
  <w:style w:type="character" w:customStyle="1" w:styleId="KommentaremneTegn">
    <w:name w:val="Kommentaremne Tegn"/>
    <w:basedOn w:val="KommentartekstTegn"/>
    <w:link w:val="Kommentaremne"/>
    <w:uiPriority w:val="99"/>
    <w:semiHidden/>
    <w:rsid w:val="003570EB"/>
    <w:rPr>
      <w:b/>
      <w:bCs/>
    </w:rPr>
  </w:style>
  <w:style w:type="character" w:styleId="BesgtLink">
    <w:name w:val="FollowedHyperlink"/>
    <w:basedOn w:val="Standardskrifttypeiafsnit"/>
    <w:uiPriority w:val="21"/>
    <w:semiHidden/>
    <w:unhideWhenUsed/>
    <w:rsid w:val="00F4221F"/>
    <w:rPr>
      <w:color w:val="800080" w:themeColor="followedHyperlink"/>
      <w:u w:val="single"/>
    </w:rPr>
  </w:style>
  <w:style w:type="paragraph" w:styleId="Ingenafstand">
    <w:name w:val="No Spacing"/>
    <w:link w:val="IngenafstandTegn"/>
    <w:uiPriority w:val="1"/>
    <w:qFormat/>
    <w:rsid w:val="00E05A86"/>
    <w:pPr>
      <w:spacing w:line="240" w:lineRule="auto"/>
    </w:pPr>
    <w:rPr>
      <w:rFonts w:asciiTheme="minorHAnsi" w:eastAsiaTheme="minorEastAsia" w:hAnsiTheme="minorHAnsi" w:cstheme="minorBidi"/>
      <w:sz w:val="22"/>
      <w:szCs w:val="22"/>
      <w:lang w:eastAsia="da-DK"/>
    </w:rPr>
  </w:style>
  <w:style w:type="character" w:customStyle="1" w:styleId="IngenafstandTegn">
    <w:name w:val="Ingen afstand Tegn"/>
    <w:basedOn w:val="Standardskrifttypeiafsnit"/>
    <w:link w:val="Ingenafstand"/>
    <w:uiPriority w:val="1"/>
    <w:rsid w:val="00E05A86"/>
    <w:rPr>
      <w:rFonts w:asciiTheme="minorHAnsi" w:eastAsiaTheme="minorEastAsia" w:hAnsiTheme="minorHAnsi" w:cstheme="minorBidi"/>
      <w:sz w:val="22"/>
      <w:szCs w:val="22"/>
      <w:lang w:eastAsia="da-DK"/>
    </w:rPr>
  </w:style>
  <w:style w:type="paragraph" w:customStyle="1" w:styleId="Statement12">
    <w:name w:val="Statement 12"/>
    <w:basedOn w:val="Normal"/>
    <w:next w:val="Normal"/>
    <w:uiPriority w:val="7"/>
    <w:rsid w:val="00E05A86"/>
    <w:rPr>
      <w:rFonts w:ascii="VIA Type Office Light" w:hAnsi="VIA Type Office Light" w:cstheme="minorBidi"/>
      <w:color w:val="414141"/>
      <w:spacing w:val="-7"/>
      <w:sz w:val="32"/>
      <w:szCs w:val="17"/>
    </w:rPr>
  </w:style>
  <w:style w:type="paragraph" w:customStyle="1" w:styleId="Statement11">
    <w:name w:val="Statement 11"/>
    <w:basedOn w:val="Normal"/>
    <w:uiPriority w:val="7"/>
    <w:rsid w:val="00E05A86"/>
    <w:pPr>
      <w:spacing w:line="320" w:lineRule="atLeast"/>
    </w:pPr>
    <w:rPr>
      <w:rFonts w:ascii="VIA Type Office" w:hAnsi="VIA Type Office" w:cstheme="minorBidi"/>
      <w:color w:val="414141"/>
      <w:spacing w:val="-6"/>
      <w:sz w:val="32"/>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21348">
      <w:bodyDiv w:val="1"/>
      <w:marLeft w:val="0"/>
      <w:marRight w:val="0"/>
      <w:marTop w:val="0"/>
      <w:marBottom w:val="0"/>
      <w:divBdr>
        <w:top w:val="none" w:sz="0" w:space="0" w:color="auto"/>
        <w:left w:val="none" w:sz="0" w:space="0" w:color="auto"/>
        <w:bottom w:val="none" w:sz="0" w:space="0" w:color="auto"/>
        <w:right w:val="none" w:sz="0" w:space="0" w:color="auto"/>
      </w:divBdr>
    </w:div>
    <w:div w:id="330791045">
      <w:bodyDiv w:val="1"/>
      <w:marLeft w:val="0"/>
      <w:marRight w:val="0"/>
      <w:marTop w:val="0"/>
      <w:marBottom w:val="0"/>
      <w:divBdr>
        <w:top w:val="none" w:sz="0" w:space="0" w:color="auto"/>
        <w:left w:val="none" w:sz="0" w:space="0" w:color="auto"/>
        <w:bottom w:val="none" w:sz="0" w:space="0" w:color="auto"/>
        <w:right w:val="none" w:sz="0" w:space="0" w:color="auto"/>
      </w:divBdr>
    </w:div>
    <w:div w:id="431241378">
      <w:bodyDiv w:val="1"/>
      <w:marLeft w:val="0"/>
      <w:marRight w:val="0"/>
      <w:marTop w:val="0"/>
      <w:marBottom w:val="0"/>
      <w:divBdr>
        <w:top w:val="none" w:sz="0" w:space="0" w:color="auto"/>
        <w:left w:val="none" w:sz="0" w:space="0" w:color="auto"/>
        <w:bottom w:val="none" w:sz="0" w:space="0" w:color="auto"/>
        <w:right w:val="none" w:sz="0" w:space="0" w:color="auto"/>
      </w:divBdr>
    </w:div>
    <w:div w:id="537282075">
      <w:bodyDiv w:val="1"/>
      <w:marLeft w:val="0"/>
      <w:marRight w:val="0"/>
      <w:marTop w:val="0"/>
      <w:marBottom w:val="0"/>
      <w:divBdr>
        <w:top w:val="none" w:sz="0" w:space="0" w:color="auto"/>
        <w:left w:val="none" w:sz="0" w:space="0" w:color="auto"/>
        <w:bottom w:val="none" w:sz="0" w:space="0" w:color="auto"/>
        <w:right w:val="none" w:sz="0" w:space="0" w:color="auto"/>
      </w:divBdr>
    </w:div>
    <w:div w:id="587931851">
      <w:bodyDiv w:val="1"/>
      <w:marLeft w:val="0"/>
      <w:marRight w:val="0"/>
      <w:marTop w:val="0"/>
      <w:marBottom w:val="0"/>
      <w:divBdr>
        <w:top w:val="none" w:sz="0" w:space="0" w:color="auto"/>
        <w:left w:val="none" w:sz="0" w:space="0" w:color="auto"/>
        <w:bottom w:val="none" w:sz="0" w:space="0" w:color="auto"/>
        <w:right w:val="none" w:sz="0" w:space="0" w:color="auto"/>
      </w:divBdr>
    </w:div>
    <w:div w:id="651182095">
      <w:bodyDiv w:val="1"/>
      <w:marLeft w:val="0"/>
      <w:marRight w:val="0"/>
      <w:marTop w:val="0"/>
      <w:marBottom w:val="0"/>
      <w:divBdr>
        <w:top w:val="none" w:sz="0" w:space="0" w:color="auto"/>
        <w:left w:val="none" w:sz="0" w:space="0" w:color="auto"/>
        <w:bottom w:val="none" w:sz="0" w:space="0" w:color="auto"/>
        <w:right w:val="none" w:sz="0" w:space="0" w:color="auto"/>
      </w:divBdr>
    </w:div>
    <w:div w:id="801272896">
      <w:bodyDiv w:val="1"/>
      <w:marLeft w:val="0"/>
      <w:marRight w:val="0"/>
      <w:marTop w:val="0"/>
      <w:marBottom w:val="0"/>
      <w:divBdr>
        <w:top w:val="none" w:sz="0" w:space="0" w:color="auto"/>
        <w:left w:val="none" w:sz="0" w:space="0" w:color="auto"/>
        <w:bottom w:val="none" w:sz="0" w:space="0" w:color="auto"/>
        <w:right w:val="none" w:sz="0" w:space="0" w:color="auto"/>
      </w:divBdr>
    </w:div>
    <w:div w:id="18641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viden.dk/da/organisations/program-for-vejledning-og-mentorskab/persons/" TargetMode="External"/><Relationship Id="rId18" Type="http://schemas.openxmlformats.org/officeDocument/2006/relationships/header" Target="header2.xml"/><Relationship Id="rId26" Type="http://schemas.openxmlformats.org/officeDocument/2006/relationships/hyperlink" Target="mailto:lluf@via.dk" TargetMode="External"/><Relationship Id="rId39" Type="http://schemas.openxmlformats.org/officeDocument/2006/relationships/hyperlink" Target="mailto:cnie@via.dk" TargetMode="External"/><Relationship Id="rId3" Type="http://schemas.openxmlformats.org/officeDocument/2006/relationships/customXml" Target="../customXml/item3.xml"/><Relationship Id="rId21" Type="http://schemas.openxmlformats.org/officeDocument/2006/relationships/hyperlink" Target="mailto:vla@via.dk" TargetMode="External"/><Relationship Id="rId34" Type="http://schemas.openxmlformats.org/officeDocument/2006/relationships/hyperlink" Target="https://www.ucviden.dk/da/projects/l%C3%A6ringscirkler-peer-group-mentoring-for-studerende-og-nyuddannede" TargetMode="External"/><Relationship Id="rId42" Type="http://schemas.openxmlformats.org/officeDocument/2006/relationships/hyperlink" Target="https://utdanningogpraksis.no/index.php/up/article/view/2949/6008" TargetMode="External"/><Relationship Id="rId47" Type="http://schemas.openxmlformats.org/officeDocument/2006/relationships/hyperlink" Target="mailto:dmkr@via.dk" TargetMode="External"/><Relationship Id="rId50"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yperlink" Target="mailto:elha@via.dk" TargetMode="External"/><Relationship Id="rId38" Type="http://schemas.openxmlformats.org/officeDocument/2006/relationships/hyperlink" Target="https://www.ucviden.dk/da/projects/mentoruddannelse-for-l%C3%A6rere" TargetMode="External"/><Relationship Id="rId46" Type="http://schemas.openxmlformats.org/officeDocument/2006/relationships/hyperlink" Target="mailto:abro@via.d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tisk@via.dk" TargetMode="External"/><Relationship Id="rId29" Type="http://schemas.openxmlformats.org/officeDocument/2006/relationships/hyperlink" Target="mailto:cnie@via.dk" TargetMode="External"/><Relationship Id="rId41" Type="http://schemas.openxmlformats.org/officeDocument/2006/relationships/hyperlink" Target="mailto:mkju@via.dk%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mailto:lluf@via.dk" TargetMode="External"/><Relationship Id="rId37" Type="http://schemas.openxmlformats.org/officeDocument/2006/relationships/hyperlink" Target="https://tidsskrift.dk/SLP/article/view/132894/178047" TargetMode="External"/><Relationship Id="rId40" Type="http://schemas.openxmlformats.org/officeDocument/2006/relationships/hyperlink" Target="mailto:lluf@via.dk" TargetMode="External"/><Relationship Id="rId45" Type="http://schemas.openxmlformats.org/officeDocument/2006/relationships/hyperlink" Target="mailto:kiro@via.dk"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youtube.com/watch?v=b3GI-cl1nIM" TargetMode="External"/><Relationship Id="rId23" Type="http://schemas.openxmlformats.org/officeDocument/2006/relationships/footer" Target="footer2.xml"/><Relationship Id="rId28" Type="http://schemas.openxmlformats.org/officeDocument/2006/relationships/hyperlink" Target="mailto:ras@via.dk" TargetMode="External"/><Relationship Id="rId36" Type="http://schemas.openxmlformats.org/officeDocument/2006/relationships/hyperlink" Target="mailto:elha@via.dk" TargetMode="External"/><Relationship Id="rId49"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mailto:lluf@via.dk" TargetMode="External"/><Relationship Id="rId31" Type="http://schemas.openxmlformats.org/officeDocument/2006/relationships/hyperlink" Target="https://www.ucviden.dk/da/projects/klinisk-dygtighed-i-sygeplejerskeuddannelsen-vejledning-i-et-klin" TargetMode="External"/><Relationship Id="rId44" Type="http://schemas.openxmlformats.org/officeDocument/2006/relationships/hyperlink" Target="https://utdanningogpraksis.no/index.php/up/article/view/2949/6008"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ia.dk/forskning/paedagogik-og-dannelse/vejledning-og-mentorskab" TargetMode="External"/><Relationship Id="rId22" Type="http://schemas.openxmlformats.org/officeDocument/2006/relationships/header" Target="header3.xml"/><Relationship Id="rId27" Type="http://schemas.openxmlformats.org/officeDocument/2006/relationships/hyperlink" Target="mailto:bokp@via.dk" TargetMode="External"/><Relationship Id="rId30" Type="http://schemas.openxmlformats.org/officeDocument/2006/relationships/hyperlink" Target="mailto:lluf@via.dk" TargetMode="External"/><Relationship Id="rId35" Type="http://schemas.openxmlformats.org/officeDocument/2006/relationships/hyperlink" Target="mailto:lluf@via.dk" TargetMode="External"/><Relationship Id="rId43" Type="http://schemas.openxmlformats.org/officeDocument/2006/relationships/hyperlink" Target="https://utdanningogpraksis.no/index.php/up/article/view/2949/6008" TargetMode="External"/><Relationship Id="rId48" Type="http://schemas.openxmlformats.org/officeDocument/2006/relationships/hyperlink" Target="mailto:mebr@via.dk" TargetMode="External"/><Relationship Id="rId8" Type="http://schemas.openxmlformats.org/officeDocument/2006/relationships/settings" Target="settings.xml"/><Relationship Id="rId51"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DWE\Templates\Rapport.dotm" TargetMode="External"/></Relationships>
</file>

<file path=word/theme/theme1.xml><?xml version="1.0" encoding="utf-8"?>
<a:theme xmlns:a="http://schemas.openxmlformats.org/drawingml/2006/main" name="Office Theme">
  <a:themeElements>
    <a:clrScheme name="VIA">
      <a:dk1>
        <a:srgbClr val="414141"/>
      </a:dk1>
      <a:lt1>
        <a:sysClr val="window" lastClr="FFFFFF"/>
      </a:lt1>
      <a:dk2>
        <a:srgbClr val="8CC35A"/>
      </a:dk2>
      <a:lt2>
        <a:srgbClr val="AFAFAF"/>
      </a:lt2>
      <a:accent1>
        <a:srgbClr val="FFBE50"/>
      </a:accent1>
      <a:accent2>
        <a:srgbClr val="FF9164"/>
      </a:accent2>
      <a:accent3>
        <a:srgbClr val="FF7369"/>
      </a:accent3>
      <a:accent4>
        <a:srgbClr val="A0A0DC"/>
      </a:accent4>
      <a:accent5>
        <a:srgbClr val="78B4DC"/>
      </a:accent5>
      <a:accent6>
        <a:srgbClr val="32C8A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9A2DD07B4A739428FC4854825065630" ma:contentTypeVersion="2" ma:contentTypeDescription="Opret et nyt dokument." ma:contentTypeScope="" ma:versionID="29af71eb0742f252ecca58b911f6c2df">
  <xsd:schema xmlns:xsd="http://www.w3.org/2001/XMLSchema" xmlns:xs="http://www.w3.org/2001/XMLSchema" xmlns:p="http://schemas.microsoft.com/office/2006/metadata/properties" xmlns:ns2="9ae1ced1-87a4-4879-8cdd-86b020b32984" targetNamespace="http://schemas.microsoft.com/office/2006/metadata/properties" ma:root="true" ma:fieldsID="4f09ec7e53afd9e08f668bca52fdfe68" ns2:_="">
    <xsd:import namespace="9ae1ced1-87a4-4879-8cdd-86b020b3298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1ced1-87a4-4879-8cdd-86b020b329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AccessibilityAssistantData><![CDATA[{"Data":{}}]]></AccessibilityAssistantDat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95704DA-912C-485F-8E70-07B566E42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1ced1-87a4-4879-8cdd-86b020b32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9445B2-EA56-4B85-9743-CBD1C2F50A5B}">
  <ds:schemaRefs>
    <ds:schemaRef ds:uri="http://schemas.microsoft.com/office/2006/metadata/properties"/>
    <ds:schemaRef ds:uri="http://purl.org/dc/terms/"/>
    <ds:schemaRef ds:uri="http://schemas.microsoft.com/office/2006/documentManagement/types"/>
    <ds:schemaRef ds:uri="9ae1ced1-87a4-4879-8cdd-86b020b32984"/>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72BFDA4-F1D8-4385-9A5B-920D10789EC0}">
  <ds:schemaRefs>
    <ds:schemaRef ds:uri="http://schemas.microsoft.com/sharepoint/v3/contenttype/forms"/>
  </ds:schemaRefs>
</ds:datastoreItem>
</file>

<file path=customXml/itemProps4.xml><?xml version="1.0" encoding="utf-8"?>
<ds:datastoreItem xmlns:ds="http://schemas.openxmlformats.org/officeDocument/2006/customXml" ds:itemID="{63ADD3CB-B047-4994-8723-8A9A3315B7BC}">
  <ds:schemaRefs/>
</ds:datastoreItem>
</file>

<file path=customXml/itemProps5.xml><?xml version="1.0" encoding="utf-8"?>
<ds:datastoreItem xmlns:ds="http://schemas.openxmlformats.org/officeDocument/2006/customXml" ds:itemID="{EBC2DD98-B374-4EF0-B384-09FEE2F37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Rapport.dotm</Template>
  <TotalTime>17</TotalTime>
  <Pages>13</Pages>
  <Words>4149</Words>
  <Characters>27930</Characters>
  <Application>Microsoft Office Word</Application>
  <DocSecurity>0</DocSecurity>
  <Lines>997</Lines>
  <Paragraphs>396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Rpport</vt:lpstr>
      <vt:lpstr>Rapport</vt:lpstr>
    </vt:vector>
  </TitlesOfParts>
  <Company/>
  <LinksUpToDate>false</LinksUpToDate>
  <CharactersWithSpaces>31683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Rpport</dc:title>
  <dc:subject/>
  <dc:creator>VIA University College</dc:creator>
  <cp:keywords/>
  <dc:description/>
  <cp:lastModifiedBy>Christian Weits Nielsen (CN) | VIA</cp:lastModifiedBy>
  <cp:revision>3</cp:revision>
  <cp:lastPrinted>2023-08-23T10:50:00Z</cp:lastPrinted>
  <dcterms:created xsi:type="dcterms:W3CDTF">2023-10-13T08:35:00Z</dcterms:created>
  <dcterms:modified xsi:type="dcterms:W3CDTF">2023-10-17T08:51:00Z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KeepOpenIfEmpty">
    <vt:lpwstr>False</vt:lpwstr>
  </property>
  <property fmtid="{D5CDD505-2E9C-101B-9397-08002B2CF9AE}" pid="3" name="SD_ShowDocumentInfo">
    <vt:lpwstr>True</vt:lpwstr>
  </property>
  <property fmtid="{D5CDD505-2E9C-101B-9397-08002B2CF9AE}" pid="4" name="SD_ShowGeneralPanel">
    <vt:lpwstr>True</vt:lpwstr>
  </property>
  <property fmtid="{D5CDD505-2E9C-101B-9397-08002B2CF9AE}" pid="5" name="SD_BrandingGraphicBehavior">
    <vt:lpwstr/>
  </property>
  <property fmtid="{D5CDD505-2E9C-101B-9397-08002B2CF9AE}" pid="6" name="SD_Profile">
    <vt:lpwstr>True</vt:lpwstr>
  </property>
  <property fmtid="{D5CDD505-2E9C-101B-9397-08002B2CF9AE}" pid="7" name="SD_PageOrientationBehavior">
    <vt:lpwstr>Report</vt:lpwstr>
  </property>
  <property fmtid="{D5CDD505-2E9C-101B-9397-08002B2CF9AE}" pid="8" name="SD_MenuGroup">
    <vt:lpwstr>Report</vt:lpwstr>
  </property>
  <property fmtid="{D5CDD505-2E9C-101B-9397-08002B2CF9AE}" pid="9" name="ContentRemapped">
    <vt:lpwstr>true</vt:lpwstr>
  </property>
  <property fmtid="{D5CDD505-2E9C-101B-9397-08002B2CF9AE}" pid="10" name="SD_DocumentLanguage">
    <vt:lpwstr>da-DK</vt:lpwstr>
  </property>
  <property fmtid="{D5CDD505-2E9C-101B-9397-08002B2CF9AE}" pid="11" name="sdDocumentDate">
    <vt:lpwstr>43405</vt:lpwstr>
  </property>
  <property fmtid="{D5CDD505-2E9C-101B-9397-08002B2CF9AE}" pid="12" name="sdDocumentDateFormat">
    <vt:lpwstr>da-DK:d. MMMM yyyy</vt:lpwstr>
  </property>
  <property fmtid="{D5CDD505-2E9C-101B-9397-08002B2CF9AE}" pid="13" name="SD_DocumentLanguageString">
    <vt:lpwstr>Dansk</vt:lpwstr>
  </property>
  <property fmtid="{D5CDD505-2E9C-101B-9397-08002B2CF9AE}" pid="14" name="SD_CtlText_Usersettings_Userprofile">
    <vt:lpwstr>Louise kornum</vt:lpwstr>
  </property>
  <property fmtid="{D5CDD505-2E9C-101B-9397-08002B2CF9AE}" pid="15" name="SD_CtlText_Generelt_CaseNo">
    <vt:lpwstr/>
  </property>
  <property fmtid="{D5CDD505-2E9C-101B-9397-08002B2CF9AE}" pid="16" name="SD_CtlText_Generelt_Ref">
    <vt:lpwstr/>
  </property>
  <property fmtid="{D5CDD505-2E9C-101B-9397-08002B2CF9AE}" pid="17" name="LastCompletedArtworkDefinition">
    <vt:lpwstr>Bring ideas to life</vt:lpwstr>
  </property>
  <property fmtid="{D5CDD505-2E9C-101B-9397-08002B2CF9AE}" pid="18" name="SD_ArtworkDefinition">
    <vt:lpwstr>Bring ideas to life</vt:lpwstr>
  </property>
  <property fmtid="{D5CDD505-2E9C-101B-9397-08002B2CF9AE}" pid="19" name="SD_CtlText_Generelt_Statement">
    <vt:lpwstr>Bring ideas to life</vt:lpwstr>
  </property>
  <property fmtid="{D5CDD505-2E9C-101B-9397-08002B2CF9AE}" pid="20" name="SD_UserprofileName">
    <vt:lpwstr>Louise kornum</vt:lpwstr>
  </property>
  <property fmtid="{D5CDD505-2E9C-101B-9397-08002B2CF9AE}" pid="21" name="SD_Office_OFF_ID">
    <vt:lpwstr>44</vt:lpwstr>
  </property>
  <property fmtid="{D5CDD505-2E9C-101B-9397-08002B2CF9AE}" pid="22" name="CurrentOfficeID">
    <vt:lpwstr>44</vt:lpwstr>
  </property>
  <property fmtid="{D5CDD505-2E9C-101B-9397-08002B2CF9AE}" pid="23" name="SD_Office_OFF_Category">
    <vt:lpwstr>Hovedområder</vt:lpwstr>
  </property>
  <property fmtid="{D5CDD505-2E9C-101B-9397-08002B2CF9AE}" pid="24" name="SD_Office_OFF_CatName">
    <vt:lpwstr>VIA Pædagogik &amp; Samfund</vt:lpwstr>
  </property>
  <property fmtid="{D5CDD505-2E9C-101B-9397-08002B2CF9AE}" pid="25" name="SD_Office_OFF_SignatureCatName">
    <vt:lpwstr>VIA Pædagogik &amp; Samfund</vt:lpwstr>
  </property>
  <property fmtid="{D5CDD505-2E9C-101B-9397-08002B2CF9AE}" pid="26" name="SD_Office_OFF_Niveau">
    <vt:lpwstr>(ingen)</vt:lpwstr>
  </property>
  <property fmtid="{D5CDD505-2E9C-101B-9397-08002B2CF9AE}" pid="27" name="SD_Office_OFF_Web">
    <vt:lpwstr>via.dk</vt:lpwstr>
  </property>
  <property fmtid="{D5CDD505-2E9C-101B-9397-08002B2CF9AE}" pid="28" name="SD_Office_OFF_ImageDefinition">
    <vt:lpwstr>VIA</vt:lpwstr>
  </property>
  <property fmtid="{D5CDD505-2E9C-101B-9397-08002B2CF9AE}" pid="29" name="SD_Office_OFF_SignatureDesign">
    <vt:lpwstr>VIAUC</vt:lpwstr>
  </property>
  <property fmtid="{D5CDD505-2E9C-101B-9397-08002B2CF9AE}" pid="30" name="SD_USR_Name">
    <vt:lpwstr>Louise Kornum</vt:lpwstr>
  </property>
  <property fmtid="{D5CDD505-2E9C-101B-9397-08002B2CF9AE}" pid="31" name="SD_USR_Initials">
    <vt:lpwstr>KORN</vt:lpwstr>
  </property>
  <property fmtid="{D5CDD505-2E9C-101B-9397-08002B2CF9AE}" pid="32" name="SD_USR_Title">
    <vt:lpwstr>AC-fuldmægtig</vt:lpwstr>
  </property>
  <property fmtid="{D5CDD505-2E9C-101B-9397-08002B2CF9AE}" pid="33" name="SD_USR_Address1">
    <vt:lpwstr>Ceresbyen 24</vt:lpwstr>
  </property>
  <property fmtid="{D5CDD505-2E9C-101B-9397-08002B2CF9AE}" pid="34" name="SD_USR_Address2">
    <vt:lpwstr>8000 Aarhus C</vt:lpwstr>
  </property>
  <property fmtid="{D5CDD505-2E9C-101B-9397-08002B2CF9AE}" pid="35" name="SD_USR_DirectPhone">
    <vt:lpwstr>+4587551744</vt:lpwstr>
  </property>
  <property fmtid="{D5CDD505-2E9C-101B-9397-08002B2CF9AE}" pid="36" name="SD_USR_Email">
    <vt:lpwstr>korn@via.dk</vt:lpwstr>
  </property>
  <property fmtid="{D5CDD505-2E9C-101B-9397-08002B2CF9AE}" pid="37" name="SD_USR_Web">
    <vt:lpwstr>www.via.dk</vt:lpwstr>
  </property>
  <property fmtid="{D5CDD505-2E9C-101B-9397-08002B2CF9AE}" pid="38" name="SD_OFF_Category">
    <vt:lpwstr>Hovedområder</vt:lpwstr>
  </property>
  <property fmtid="{D5CDD505-2E9C-101B-9397-08002B2CF9AE}" pid="39" name="SD_OFF_CatName">
    <vt:lpwstr>VIA Pædagogik &amp; Samfund</vt:lpwstr>
  </property>
  <property fmtid="{D5CDD505-2E9C-101B-9397-08002B2CF9AE}" pid="40" name="SD_OFF_Niveau">
    <vt:lpwstr/>
  </property>
  <property fmtid="{D5CDD505-2E9C-101B-9397-08002B2CF9AE}" pid="41" name="SD_USR_Campus">
    <vt:lpwstr>Campus Aarhus C</vt:lpwstr>
  </property>
  <property fmtid="{D5CDD505-2E9C-101B-9397-08002B2CF9AE}" pid="42" name="SD_ICON">
    <vt:lpwstr>001-Veje.jpg</vt:lpwstr>
  </property>
  <property fmtid="{D5CDD505-2E9C-101B-9397-08002B2CF9AE}" pid="43" name="DocumentInfoFinished">
    <vt:lpwstr>True</vt:lpwstr>
  </property>
  <property fmtid="{D5CDD505-2E9C-101B-9397-08002B2CF9AE}" pid="44" name="ContentTypeId">
    <vt:lpwstr>0x01010019A2DD07B4A739428FC4854825065630</vt:lpwstr>
  </property>
</Properties>
</file>